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E4" w:rsidRDefault="001A3275" w:rsidP="009E6C58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861A41" wp14:editId="20AA1DD6">
                <wp:simplePos x="0" y="0"/>
                <wp:positionH relativeFrom="column">
                  <wp:posOffset>-86360</wp:posOffset>
                </wp:positionH>
                <wp:positionV relativeFrom="paragraph">
                  <wp:posOffset>-642620</wp:posOffset>
                </wp:positionV>
                <wp:extent cx="4044950" cy="3308350"/>
                <wp:effectExtent l="19050" t="19050" r="127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3308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6549AA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Esquina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Directora</w:t>
                            </w:r>
                          </w:p>
                          <w:p w:rsidR="00703C9C" w:rsidRDefault="00703C9C" w:rsidP="006549AA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vez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mas</w:t>
                            </w:r>
                            <w:proofErr w:type="gram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estare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ofreciendo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“Café con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Directora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empezando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Jueves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21 de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Enero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favor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asista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8-8:45AM en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biblioteca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del Upper Campus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compartir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</w:t>
                            </w:r>
                            <w:proofErr w:type="gram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café y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hablar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enfoque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educativo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Facilitando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Conversacion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Academica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Estudiantil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juntaremos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</w:t>
                            </w:r>
                            <w:proofErr w:type="gram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mes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cada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Campus y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hablaremos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diferentes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temas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Se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proovera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cuidado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solamente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los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Roosevelt.</w:t>
                            </w:r>
                            <w:proofErr w:type="gram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Espero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puedan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participar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!</w:t>
                            </w:r>
                            <w:proofErr w:type="gramEnd"/>
                            <w:r w:rsidRPr="006549A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Directors Sra. Sheridan.</w:t>
                            </w:r>
                          </w:p>
                          <w:p w:rsidR="00703C9C" w:rsidRPr="006549AA" w:rsidRDefault="00703C9C" w:rsidP="006549AA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Metas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Año</w:t>
                            </w:r>
                            <w:proofErr w:type="spellEnd"/>
                            <w:r w:rsidRPr="006549AA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Nuevo</w:t>
                            </w:r>
                          </w:p>
                          <w:p w:rsidR="00703C9C" w:rsidRDefault="00703C9C" w:rsidP="006549AA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ayudenos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mejorar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diaria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asegurandose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lleguen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Las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tardanzas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crean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distracciones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y son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causa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mucha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perdida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apredizaje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Decision de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Rossevelt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el 2016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lleguen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tiempo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!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mostraremos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nuestro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progreso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proximo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boletin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Muchas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Gracias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esfuerzos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crear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exito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703C9C" w:rsidRPr="006549AA" w:rsidRDefault="00703C9C" w:rsidP="006549AA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703C9C" w:rsidRPr="00B0251E" w:rsidRDefault="00703C9C" w:rsidP="00FE32B7">
                            <w:pPr>
                              <w:pStyle w:val="NoSpacing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-6.75pt;margin-top:-50.55pt;width:318.5pt;height:26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" fillcolor="white [3201]" strokecolor="#6076b4 [3204]" strokeweight="2.25pt">
                <v:textbox>
                  <w:txbxContent>
                    <w:p w:rsidR="00703C9C" w:rsidRDefault="00703C9C" w:rsidP="006549AA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</w:pPr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Esquina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Directora</w:t>
                      </w:r>
                    </w:p>
                    <w:p w:rsidR="00703C9C" w:rsidRDefault="00703C9C" w:rsidP="006549AA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vez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mas</w:t>
                      </w:r>
                      <w:proofErr w:type="gram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estare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ofreciendo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“Café con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Directora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empezando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Jueves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21 de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Enero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favor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asista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8-8:45AM en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biblioteca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del Upper Campus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compartir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</w:t>
                      </w:r>
                      <w:proofErr w:type="gram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café y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hablar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enfoque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educativo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Facilitando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Conversacion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Academica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Estudiantil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juntaremos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</w:t>
                      </w:r>
                      <w:proofErr w:type="gram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mes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cada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Campus y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hablaremos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diferentes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temas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Se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proovera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cuidado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solamente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los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Roosevelt.</w:t>
                      </w:r>
                      <w:proofErr w:type="gram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Espero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puedan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participar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!</w:t>
                      </w:r>
                      <w:proofErr w:type="gramEnd"/>
                      <w:r w:rsidRPr="006549AA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Directors Sra. Sheridan.</w:t>
                      </w:r>
                    </w:p>
                    <w:p w:rsidR="00703C9C" w:rsidRPr="006549AA" w:rsidRDefault="00703C9C" w:rsidP="006549AA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</w:pP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Metas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Año</w:t>
                      </w:r>
                      <w:proofErr w:type="spellEnd"/>
                      <w:r w:rsidRPr="006549AA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Nuevo</w:t>
                      </w:r>
                    </w:p>
                    <w:p w:rsidR="00703C9C" w:rsidRDefault="00703C9C" w:rsidP="006549AA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ayudenos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mejorar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diaria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asegurandose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su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niños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lleguen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tiempo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Las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tardanzas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crean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distracciones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clase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y son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causa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mucha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perdida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apredizaje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Decision de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Rossevelt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el 2016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todos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lleguen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tiempo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!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mostraremos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nuestro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progreso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proximo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boletin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Muchas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Gracias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sus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esfuerzos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crear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exito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todos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nuestros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:rsidR="00703C9C" w:rsidRPr="006549AA" w:rsidRDefault="00703C9C" w:rsidP="006549AA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</w:p>
                    <w:p w:rsidR="00703C9C" w:rsidRPr="00B0251E" w:rsidRDefault="00703C9C" w:rsidP="00FE32B7">
                      <w:pPr>
                        <w:pStyle w:val="NoSpacing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4B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C4A599" wp14:editId="7C11CA2D">
                <wp:simplePos x="0" y="0"/>
                <wp:positionH relativeFrom="column">
                  <wp:posOffset>4060190</wp:posOffset>
                </wp:positionH>
                <wp:positionV relativeFrom="paragraph">
                  <wp:posOffset>1910080</wp:posOffset>
                </wp:positionV>
                <wp:extent cx="2781300" cy="592455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924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Pr="003D6E95" w:rsidRDefault="00703C9C" w:rsidP="003D6E95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D6E95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amilias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del Octavo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Grado</w:t>
                            </w:r>
                            <w:proofErr w:type="spellEnd"/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Durante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Enero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hay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varios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referencia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aplicaciones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secundarias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703C9C" w:rsidRDefault="00703C9C" w:rsidP="003D6E95">
                            <w:pPr>
                              <w:spacing w:after="0"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Viernes</w:t>
                            </w:r>
                            <w:proofErr w:type="spellEnd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1/8/16 –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3948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  <w:t xml:space="preserve">Boston Arts </w:t>
                            </w:r>
                            <w:proofErr w:type="gramStart"/>
                            <w:r w:rsidRPr="008A3948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  <w:t>Academy</w:t>
                            </w:r>
                            <w:r w:rsidRPr="008A394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final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llenar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aplicacion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online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audicion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r w:rsidRPr="00F46EFD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:rsidR="00703C9C" w:rsidRPr="008A3948" w:rsidRDefault="00703C9C" w:rsidP="003D6E95">
                            <w:pPr>
                              <w:spacing w:after="0"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8A394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*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registrese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online en</w:t>
                            </w:r>
                            <w:r w:rsidRPr="008A394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bostonartsacademy.org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703C9C" w:rsidRPr="0027725E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Sabado</w:t>
                            </w:r>
                            <w:proofErr w:type="spellEnd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 xml:space="preserve"> 1/9/16 @ </w:t>
                            </w:r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10am-11am – </w:t>
                            </w:r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  <w:t>New</w:t>
                            </w:r>
                            <w:r w:rsidRPr="008A3948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  <w:t xml:space="preserve"> Mission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familias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y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estudiantes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estan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invitados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una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recepcion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y la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registracion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no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requerida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Jueves</w:t>
                            </w:r>
                            <w:proofErr w:type="spellEnd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1/14/16 @ 9am-11am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– Fenway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proofErr w:type="gram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familias</w:t>
                            </w:r>
                            <w:proofErr w:type="spellEnd"/>
                            <w:proofErr w:type="gram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y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estudiantes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tan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invitados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recepcion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y la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registracion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requerida</w:t>
                            </w:r>
                            <w:proofErr w:type="spellEnd"/>
                            <w:r w:rsidRPr="00FE42B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proofErr w:type="gramStart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Semana</w:t>
                            </w:r>
                            <w:proofErr w:type="spellEnd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del 22 de </w:t>
                            </w:r>
                            <w:proofErr w:type="spellStart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Enero</w:t>
                            </w:r>
                            <w:proofErr w:type="spellEnd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Eleccion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– Los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formularios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participar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Loteria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seran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enviadas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tendran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semanas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seleccionar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escuelas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preferidas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.(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fecha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puede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cambiar</w:t>
                            </w:r>
                            <w:proofErr w:type="spellEnd"/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)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Viernes</w:t>
                            </w:r>
                            <w:proofErr w:type="spellEnd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1/29/16 – BCLA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final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llenar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aplicacion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online  </w:t>
                            </w:r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>Sabado</w:t>
                            </w:r>
                            <w:proofErr w:type="spellEnd"/>
                            <w:r w:rsidRPr="0027725E">
                              <w:rPr>
                                <w:rFonts w:ascii="Comic Sans MS" w:eastAsia="MS Mincho" w:hAnsi="Comic Sans MS" w:cs="Times New Roman"/>
                                <w:b/>
                                <w:sz w:val="18"/>
                                <w:szCs w:val="18"/>
                                <w:lang w:eastAsia="en-US"/>
                              </w:rPr>
                              <w:t xml:space="preserve"> 1/30/16 – Fenway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final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llenar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aplicacion</w:t>
                            </w:r>
                            <w:proofErr w:type="spellEnd"/>
                          </w:p>
                          <w:p w:rsidR="00703C9C" w:rsidRDefault="00703C9C" w:rsidP="003D6E95">
                            <w:pPr>
                              <w:spacing w:line="240" w:lineRule="auto"/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Como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siempre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tienen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alguna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pregunta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llamar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consejera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Rebecca Witte al 617-635-8676 o </w:t>
                            </w:r>
                            <w:r w:rsidRPr="008A3948"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rwitte@bostonpublicschools.org</w:t>
                            </w:r>
                            <w:r>
                              <w:rPr>
                                <w:rFonts w:ascii="Comic Sans MS" w:eastAsia="MS Mincho" w:hAnsi="Comic Sans MS" w:cs="Times New Roman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03C9C" w:rsidRPr="007C5639" w:rsidRDefault="00703C9C" w:rsidP="00AA35D5">
                            <w:pPr>
                              <w:spacing w:after="0" w:line="240" w:lineRule="auto"/>
                              <w:rPr>
                                <w:rFonts w:ascii="Comic Sans MS" w:eastAsia="MS Mincho" w:hAnsi="Comic Sans MS" w:cs="Times New Roman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703C9C" w:rsidRPr="007C5639" w:rsidRDefault="00703C9C" w:rsidP="00733B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9.7pt;margin-top:150.4pt;width:219pt;height:466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" fillcolor="white [3201]" strokecolor="#6076b4 [3204]" strokeweight="2.25pt">
                <v:textbox>
                  <w:txbxContent>
                    <w:p w:rsidR="00703C9C" w:rsidRPr="003D6E95" w:rsidRDefault="00703C9C" w:rsidP="003D6E95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</w:pPr>
                      <w:proofErr w:type="spellStart"/>
                      <w:r w:rsidRPr="003D6E95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amilias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del Octavo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Grado</w:t>
                      </w:r>
                      <w:proofErr w:type="spellEnd"/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Durante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Enero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hay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varios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dias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importantes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referencia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aplicaciones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secundarias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703C9C" w:rsidRDefault="00703C9C" w:rsidP="003D6E95">
                      <w:pPr>
                        <w:spacing w:after="0"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Viernes</w:t>
                      </w:r>
                      <w:proofErr w:type="spellEnd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1/8/16 –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r w:rsidRPr="008A3948"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  <w:t xml:space="preserve">Boston Arts </w:t>
                      </w:r>
                      <w:proofErr w:type="gramStart"/>
                      <w:r w:rsidRPr="008A3948"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  <w:t>Academy</w:t>
                      </w:r>
                      <w:r w:rsidRPr="008A394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final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llenar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aplicacion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online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audicion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r w:rsidRPr="00F46EFD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:rsidR="00703C9C" w:rsidRPr="008A3948" w:rsidRDefault="00703C9C" w:rsidP="003D6E95">
                      <w:pPr>
                        <w:spacing w:after="0"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r w:rsidRPr="008A394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*</w:t>
                      </w:r>
                      <w:proofErr w:type="spellStart"/>
                      <w:proofErr w:type="gram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registrese</w:t>
                      </w:r>
                      <w:proofErr w:type="spellEnd"/>
                      <w:proofErr w:type="gram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online en</w:t>
                      </w:r>
                      <w:r w:rsidRPr="008A394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bostonartsacademy.org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</w:p>
                    <w:p w:rsidR="00703C9C" w:rsidRPr="0027725E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Sabado</w:t>
                      </w:r>
                      <w:proofErr w:type="spellEnd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 xml:space="preserve"> 1/9/16 @ </w:t>
                      </w:r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10am-11am – </w:t>
                      </w:r>
                      <w:r w:rsidRPr="0027725E"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  <w:t>New</w:t>
                      </w:r>
                      <w:r w:rsidRPr="008A3948"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  <w:t xml:space="preserve"> Mission</w:t>
                      </w:r>
                      <w:r>
                        <w:rPr>
                          <w:rFonts w:ascii="Comic Sans MS" w:eastAsia="MS Mincho" w:hAnsi="Comic Sans MS" w:cs="Times New Roman"/>
                          <w:b/>
                          <w:i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familias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y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estudiantes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estan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invitados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una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recepcion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y la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registracion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no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requerida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>Jueves</w:t>
                      </w:r>
                      <w:proofErr w:type="spellEnd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 1/14/16 @ 9am-11am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– Fenway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proofErr w:type="gram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familias</w:t>
                      </w:r>
                      <w:proofErr w:type="spellEnd"/>
                      <w:proofErr w:type="gram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y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estudiantes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tan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invitados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recepcion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y la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registracion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requerida</w:t>
                      </w:r>
                      <w:proofErr w:type="spellEnd"/>
                      <w:r w:rsidRPr="00FE42B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proofErr w:type="gramStart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>Semana</w:t>
                      </w:r>
                      <w:proofErr w:type="spellEnd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 del 22 de </w:t>
                      </w:r>
                      <w:proofErr w:type="spellStart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>Enero</w:t>
                      </w:r>
                      <w:proofErr w:type="spellEnd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Eleccion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– Los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formularios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participar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Loteria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seran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enviadas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familias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Las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familias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tendran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semanas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seleccionar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sus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escuelas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preferidas</w:t>
                      </w:r>
                      <w:proofErr w:type="spellEnd"/>
                      <w:proofErr w:type="gram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.(</w:t>
                      </w:r>
                      <w:proofErr w:type="spellStart"/>
                      <w:proofErr w:type="gram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esta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fecha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puede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cambiar</w:t>
                      </w:r>
                      <w:proofErr w:type="spellEnd"/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)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>Viernes</w:t>
                      </w:r>
                      <w:proofErr w:type="spellEnd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 1/29/16 – BCLA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final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llenar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aplicacion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online  </w:t>
                      </w:r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  <w:proofErr w:type="spellStart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>Sabado</w:t>
                      </w:r>
                      <w:proofErr w:type="spellEnd"/>
                      <w:r w:rsidRPr="0027725E">
                        <w:rPr>
                          <w:rFonts w:ascii="Comic Sans MS" w:eastAsia="MS Mincho" w:hAnsi="Comic Sans MS" w:cs="Times New Roman"/>
                          <w:b/>
                          <w:sz w:val="18"/>
                          <w:szCs w:val="18"/>
                          <w:lang w:eastAsia="en-US"/>
                        </w:rPr>
                        <w:t xml:space="preserve"> 1/30/16 – Fenway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final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llenar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aplicacion</w:t>
                      </w:r>
                      <w:proofErr w:type="spellEnd"/>
                    </w:p>
                    <w:p w:rsidR="00703C9C" w:rsidRDefault="00703C9C" w:rsidP="003D6E95">
                      <w:pPr>
                        <w:spacing w:line="240" w:lineRule="auto"/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Como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siempre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si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tienen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alguna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pregunta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llamar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consejera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Rebecca Witte al 617-635-8676 o </w:t>
                      </w:r>
                      <w:r w:rsidRPr="008A3948"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rwitte@bostonpublicschools.org</w:t>
                      </w:r>
                      <w:r>
                        <w:rPr>
                          <w:rFonts w:ascii="Comic Sans MS" w:eastAsia="MS Mincho" w:hAnsi="Comic Sans MS" w:cs="Times New Roman"/>
                          <w:sz w:val="18"/>
                          <w:szCs w:val="18"/>
                          <w:lang w:eastAsia="en-US"/>
                        </w:rPr>
                        <w:t>.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03C9C" w:rsidRPr="007C5639" w:rsidRDefault="00703C9C" w:rsidP="00AA35D5">
                      <w:pPr>
                        <w:spacing w:after="0" w:line="240" w:lineRule="auto"/>
                        <w:rPr>
                          <w:rFonts w:ascii="Comic Sans MS" w:eastAsia="MS Mincho" w:hAnsi="Comic Sans MS" w:cs="Times New Roman"/>
                          <w:sz w:val="20"/>
                          <w:szCs w:val="20"/>
                          <w:lang w:eastAsia="en-US"/>
                        </w:rPr>
                      </w:pPr>
                    </w:p>
                    <w:p w:rsidR="00703C9C" w:rsidRPr="007C5639" w:rsidRDefault="00703C9C" w:rsidP="00733BA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EC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429452" wp14:editId="0140F8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7397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3C9C" w:rsidRPr="00977ECF" w:rsidRDefault="00703C9C" w:rsidP="00977ECF">
                            <w:pPr>
                              <w:pStyle w:val="NoSpacing"/>
                              <w:jc w:val="center"/>
                              <w:rPr>
                                <w:b/>
                                <w:outline/>
                                <w:noProof/>
                                <w:color w:val="9C5252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0;margin-top:0;width:23.45pt;height:58.2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" filled="f" stroked="f">
                <v:textbox style="mso-fit-shape-to-text:t">
                  <w:txbxContent>
                    <w:p w:rsidR="00703C9C" w:rsidRPr="00977ECF" w:rsidRDefault="00703C9C" w:rsidP="00977ECF">
                      <w:pPr>
                        <w:pStyle w:val="NoSpacing"/>
                        <w:jc w:val="center"/>
                        <w:rPr>
                          <w:b/>
                          <w:outline/>
                          <w:noProof/>
                          <w:color w:val="9C5252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BCDC41" wp14:editId="795A8A31">
                <wp:simplePos x="0" y="0"/>
                <wp:positionH relativeFrom="column">
                  <wp:posOffset>-48260</wp:posOffset>
                </wp:positionH>
                <wp:positionV relativeFrom="paragraph">
                  <wp:posOffset>-2014220</wp:posOffset>
                </wp:positionV>
                <wp:extent cx="6788150" cy="1308100"/>
                <wp:effectExtent l="19050" t="19050" r="12700" b="2540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0" cy="1308100"/>
                        </a:xfrm>
                        <a:prstGeom prst="round2DiagRect">
                          <a:avLst>
                            <a:gd name="adj1" fmla="val 18519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C9C" w:rsidRPr="00746C6B" w:rsidRDefault="00703C9C" w:rsidP="002B498F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F69F7E" wp14:editId="00515F72">
                                  <wp:extent cx="1353130" cy="920750"/>
                                  <wp:effectExtent l="0" t="0" r="0" b="0"/>
                                  <wp:docPr id="26" name="Picture 26" descr="C:\Users\039467\AppData\Local\Microsoft\Windows\Temporary Internet Files\Content.IE5\4UU7VZD0\happy-new-year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39467\AppData\Local\Microsoft\Windows\Temporary Internet Files\Content.IE5\4UU7VZD0\happy-new-year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527" cy="92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C9C" w:rsidRDefault="00703C9C" w:rsidP="006F67BE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703C9C" w:rsidRDefault="00703C9C" w:rsidP="006F67BE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 xml:space="preserve">K                                                         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4CC75482" wp14:editId="1601CCA2">
                                  <wp:extent cx="1384300" cy="889000"/>
                                  <wp:effectExtent l="0" t="0" r="6350" b="6350"/>
                                  <wp:docPr id="13" name="Picture 13" descr="C:\Users\039467\AppData\Local\Microsoft\Windows\Temporary Internet Files\Content.IE5\4UU7VZD0\491px-Happy_new_year_01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039467\AppData\Local\Microsoft\Windows\Temporary Internet Files\Content.IE5\4UU7VZD0\491px-Happy_new_year_01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382" cy="89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C9C" w:rsidRDefault="00703C9C" w:rsidP="0081330B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Big Time News</w:t>
                            </w:r>
                          </w:p>
                          <w:p w:rsidR="00703C9C" w:rsidRDefault="00703C9C" w:rsidP="0081330B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 xml:space="preserve">January 7, 2016              </w:t>
                            </w:r>
                          </w:p>
                          <w:p w:rsidR="00703C9C" w:rsidRDefault="00703C9C" w:rsidP="0081330B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 wp14:anchorId="5E1416B3" wp14:editId="43B7C58A">
                                  <wp:extent cx="2343150" cy="844550"/>
                                  <wp:effectExtent l="0" t="0" r="0" b="0"/>
                                  <wp:docPr id="4" name="Picture 4" descr="C:\Users\039467\AppData\Local\Microsoft\Windows\Temporary Internet Files\Content.IE5\4UU7VZD0\491px-Happy_new_year_01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039467\AppData\Local\Microsoft\Windows\Temporary Internet Files\Content.IE5\4UU7VZD0\491px-Happy_new_year_01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674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C9C" w:rsidRDefault="00703C9C" w:rsidP="0081330B">
                            <w:pP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 xml:space="preserve">Big Time News                                                 </w:t>
                            </w: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January 7, 2016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03C9C" w:rsidRPr="006748AC" w:rsidRDefault="00703C9C" w:rsidP="00813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9" style="position:absolute;margin-left:-3.75pt;margin-top:-158.55pt;width:534.5pt;height:10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8150,13081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" adj="-11796480,,5400" path="m242247,0l6788150,,6788150,,6788150,1065853c6788150,1199642,6679692,1308100,6545903,1308100l0,1308100,,1308100,,242247c0,108458,108458,,242247,0xe" fillcolor="#6076b4 [3204]" strokecolor="#2c385d [1604]" strokeweight="2.25pt">
                <v:stroke joinstyle="miter"/>
                <v:formulas/>
                <v:path arrowok="t" o:connecttype="custom" o:connectlocs="242247,0;6788150,0;6788150,0;6788150,1065853;6545903,1308100;0,1308100;0,1308100;0,242247;242247,0" o:connectangles="0,0,0,0,0,0,0,0,0" textboxrect="0,0,6788150,1308100"/>
                <v:textbox>
                  <w:txbxContent>
                    <w:p w:rsidR="00703C9C" w:rsidRPr="00746C6B" w:rsidRDefault="00703C9C" w:rsidP="002B498F">
                      <w:pPr>
                        <w:pStyle w:val="NoSpacing"/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F69F7E" wp14:editId="00515F72">
                            <wp:extent cx="1353130" cy="920750"/>
                            <wp:effectExtent l="0" t="0" r="0" b="0"/>
                            <wp:docPr id="26" name="Picture 26" descr="C:\Users\039467\AppData\Local\Microsoft\Windows\Temporary Internet Files\Content.IE5\4UU7VZD0\happy-new-year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39467\AppData\Local\Microsoft\Windows\Temporary Internet Files\Content.IE5\4UU7VZD0\happy-new-year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527" cy="929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C9C" w:rsidRDefault="00703C9C" w:rsidP="006F67BE">
                      <w:pPr>
                        <w:jc w:val="center"/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</w:p>
                    <w:p w:rsidR="00703C9C" w:rsidRDefault="00703C9C" w:rsidP="006F67BE">
                      <w:pPr>
                        <w:jc w:val="center"/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 xml:space="preserve">K                                                         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CC75482" wp14:editId="1601CCA2">
                            <wp:extent cx="1384300" cy="889000"/>
                            <wp:effectExtent l="0" t="0" r="6350" b="6350"/>
                            <wp:docPr id="13" name="Picture 13" descr="C:\Users\039467\AppData\Local\Microsoft\Windows\Temporary Internet Files\Content.IE5\4UU7VZD0\491px-Happy_new_year_01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039467\AppData\Local\Microsoft\Windows\Temporary Internet Files\Content.IE5\4UU7VZD0\491px-Happy_new_year_01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382" cy="89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C9C" w:rsidRDefault="00703C9C" w:rsidP="0081330B">
                      <w:pPr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>Big Time News</w:t>
                      </w:r>
                    </w:p>
                    <w:p w:rsidR="00703C9C" w:rsidRDefault="00703C9C" w:rsidP="0081330B">
                      <w:pPr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 xml:space="preserve">January 7, 2016              </w:t>
                      </w:r>
                    </w:p>
                    <w:p w:rsidR="00703C9C" w:rsidRDefault="00703C9C" w:rsidP="0081330B">
                      <w:pPr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 xml:space="preserve">       </w:t>
                      </w: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E1416B3" wp14:editId="43B7C58A">
                            <wp:extent cx="2343150" cy="844550"/>
                            <wp:effectExtent l="0" t="0" r="0" b="0"/>
                            <wp:docPr id="4" name="Picture 4" descr="C:\Users\039467\AppData\Local\Microsoft\Windows\Temporary Internet Files\Content.IE5\4UU7VZD0\491px-Happy_new_year_01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039467\AppData\Local\Microsoft\Windows\Temporary Internet Files\Content.IE5\4UU7VZD0\491px-Happy_new_year_01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674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C9C" w:rsidRDefault="00703C9C" w:rsidP="0081330B">
                      <w:pPr>
                        <w:rPr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 xml:space="preserve">Big Time News                                                 </w:t>
                      </w: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US"/>
                        </w:rPr>
                        <w:t>January 7, 2016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03C9C" w:rsidRPr="006748AC" w:rsidRDefault="00703C9C" w:rsidP="008133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763E8">
        <w:rPr>
          <w:i/>
          <w:noProof/>
          <w:color w:val="2F5897" w:themeColor="text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A43ECF" wp14:editId="7D0A3BD3">
                <wp:simplePos x="0" y="0"/>
                <wp:positionH relativeFrom="column">
                  <wp:posOffset>4041140</wp:posOffset>
                </wp:positionH>
                <wp:positionV relativeFrom="paragraph">
                  <wp:posOffset>678180</wp:posOffset>
                </wp:positionV>
                <wp:extent cx="2749550" cy="1149350"/>
                <wp:effectExtent l="19050" t="1905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1149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CF354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763E8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30CFB09" wp14:editId="140758AC">
                                  <wp:extent cx="709721" cy="287020"/>
                                  <wp:effectExtent l="0" t="0" r="1905" b="0"/>
                                  <wp:docPr id="25" name="Picture 25" descr="C:\Users\094696\AppData\Local\Microsoft\Windows\Temporary Internet Files\Content.IE5\8GATIK2T\3208489301_ccc335fc74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094696\AppData\Local\Microsoft\Windows\Temporary Internet Files\Content.IE5\8GATIK2T\3208489301_ccc335fc74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584" cy="289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C9C" w:rsidRPr="00A25D12" w:rsidRDefault="00703C9C" w:rsidP="00A25D1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25D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Feriado</w:t>
                            </w:r>
                            <w:proofErr w:type="spellEnd"/>
                          </w:p>
                          <w:p w:rsidR="00703C9C" w:rsidRPr="00A25D12" w:rsidRDefault="00703C9C" w:rsidP="00A25D1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25D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Lunes</w:t>
                            </w:r>
                            <w:proofErr w:type="spellEnd"/>
                          </w:p>
                          <w:p w:rsidR="00703C9C" w:rsidRDefault="00703C9C" w:rsidP="00A25D1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18 de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Enero</w:t>
                            </w:r>
                            <w:proofErr w:type="spellEnd"/>
                          </w:p>
                          <w:p w:rsidR="00703C9C" w:rsidRDefault="00703C9C" w:rsidP="00A25D1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 honor 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nacimiento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Martin Luther King.</w:t>
                            </w:r>
                            <w:proofErr w:type="gramEnd"/>
                          </w:p>
                          <w:p w:rsidR="00703C9C" w:rsidRPr="008A3948" w:rsidRDefault="00703C9C" w:rsidP="00A25D1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318.2pt;margin-top:53.4pt;width:216.5pt;height:9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" fillcolor="white [3201]" strokecolor="#6076b4 [3204]" strokeweight="2.25pt">
                <v:textbox>
                  <w:txbxContent>
                    <w:p w:rsidR="00703C9C" w:rsidRDefault="00703C9C" w:rsidP="00CF354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763E8">
                        <w:rPr>
                          <w:rFonts w:ascii="Arial" w:eastAsia="Times New Roman" w:hAnsi="Arial" w:cs="Arial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30CFB09" wp14:editId="140758AC">
                            <wp:extent cx="709721" cy="287020"/>
                            <wp:effectExtent l="0" t="0" r="1905" b="0"/>
                            <wp:docPr id="25" name="Picture 25" descr="C:\Users\094696\AppData\Local\Microsoft\Windows\Temporary Internet Files\Content.IE5\8GATIK2T\3208489301_ccc335fc74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094696\AppData\Local\Microsoft\Windows\Temporary Internet Files\Content.IE5\8GATIK2T\3208489301_ccc335fc74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584" cy="289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C9C" w:rsidRPr="00A25D12" w:rsidRDefault="00703C9C" w:rsidP="00A25D1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25D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Feriado</w:t>
                      </w:r>
                      <w:proofErr w:type="spellEnd"/>
                    </w:p>
                    <w:p w:rsidR="00703C9C" w:rsidRPr="00A25D12" w:rsidRDefault="00703C9C" w:rsidP="00A25D1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25D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Lunes</w:t>
                      </w:r>
                      <w:proofErr w:type="spellEnd"/>
                    </w:p>
                    <w:p w:rsidR="00703C9C" w:rsidRDefault="00703C9C" w:rsidP="00A25D1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18 de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Enero</w:t>
                      </w:r>
                      <w:proofErr w:type="spellEnd"/>
                    </w:p>
                    <w:p w:rsidR="00703C9C" w:rsidRDefault="00703C9C" w:rsidP="00A25D1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 honor al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nacimiento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Martin Luther King.</w:t>
                      </w:r>
                      <w:proofErr w:type="gramEnd"/>
                    </w:p>
                    <w:p w:rsidR="00703C9C" w:rsidRPr="008A3948" w:rsidRDefault="00703C9C" w:rsidP="00A25D1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3E8" w:rsidRPr="00722E0B">
        <w:rPr>
          <w:i/>
          <w:noProof/>
          <w:color w:val="2F5897" w:themeColor="text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A60970" wp14:editId="58C4C3DC">
                <wp:simplePos x="0" y="0"/>
                <wp:positionH relativeFrom="column">
                  <wp:posOffset>4041140</wp:posOffset>
                </wp:positionH>
                <wp:positionV relativeFrom="paragraph">
                  <wp:posOffset>-629920</wp:posOffset>
                </wp:positionV>
                <wp:extent cx="2730500" cy="1250950"/>
                <wp:effectExtent l="19050" t="19050" r="1270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1250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Pr="00A25D12" w:rsidRDefault="00703C9C" w:rsidP="00A25D12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A25D12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</w:rPr>
                              <w:t>Inclusion</w:t>
                            </w:r>
                          </w:p>
                          <w:p w:rsidR="00703C9C" w:rsidRDefault="00703C9C" w:rsidP="00A25D12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orgullosos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inclusive.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Este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celebramos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uno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valores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Inclusion. La inclusion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ser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incluido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vida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participar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usando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destrezas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individuales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actividades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diarias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como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miembro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comunidad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03C9C" w:rsidRPr="00A25D12" w:rsidRDefault="00703C9C" w:rsidP="00A25D12">
                            <w:pPr>
                              <w:pStyle w:val="NoSpacing"/>
                              <w:rPr>
                                <w:rFonts w:ascii="Comic Sans MS" w:eastAsia="Times New Roman" w:hAnsi="Comic Sans MS" w:cs="Arial"/>
                                <w:b/>
                                <w:color w:val="6600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318.2pt;margin-top:-49.55pt;width:215pt;height:9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" fillcolor="white [3201]" strokecolor="#6076b4 [3204]" strokeweight="2.25pt">
                <v:textbox>
                  <w:txbxContent>
                    <w:p w:rsidR="00703C9C" w:rsidRPr="00A25D12" w:rsidRDefault="00703C9C" w:rsidP="00A25D12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</w:pPr>
                      <w:r w:rsidRPr="00A25D12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</w:rPr>
                        <w:t>Inclusion</w:t>
                      </w:r>
                    </w:p>
                    <w:p w:rsidR="00703C9C" w:rsidRDefault="00703C9C" w:rsidP="00A25D12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orgullosos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ser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inclusive.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Este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celebramos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uno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nuestros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valores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Inclusion. La inclusion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ser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incluido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vida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participar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usando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destrezas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individuales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actividades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diarias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como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miembro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comunidad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703C9C" w:rsidRPr="00A25D12" w:rsidRDefault="00703C9C" w:rsidP="00A25D12">
                      <w:pPr>
                        <w:pStyle w:val="NoSpacing"/>
                        <w:rPr>
                          <w:rFonts w:ascii="Comic Sans MS" w:eastAsia="Times New Roman" w:hAnsi="Comic Sans MS" w:cs="Arial"/>
                          <w:b/>
                          <w:color w:val="6600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9DC"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A19F4A" wp14:editId="5768CBD9">
                <wp:simplePos x="0" y="0"/>
                <wp:positionH relativeFrom="column">
                  <wp:posOffset>4229100</wp:posOffset>
                </wp:positionH>
                <wp:positionV relativeFrom="paragraph">
                  <wp:posOffset>1828800</wp:posOffset>
                </wp:positionV>
                <wp:extent cx="2514600" cy="13398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5C74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Arial"/>
                                <w:b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ambria" w:eastAsia="Times New Roman" w:hAnsi="Cambria" w:cs="Arial"/>
                                <w:b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33pt;margin-top:2in;width:198pt;height:10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lZodACAAAVBgAADgAAAGRycy9lMm9Eb2MueG1srFRLb9swDL4P2H8QdE9tp07W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" filled="f" stroked="f">
                <v:textbox>
                  <w:txbxContent>
                    <w:p w:rsidR="00703C9C" w:rsidRDefault="00703C9C" w:rsidP="005C74A4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Arial"/>
                          <w:b/>
                          <w:color w:val="00000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Cambria" w:eastAsia="Times New Roman" w:hAnsi="Cambria" w:cs="Arial"/>
                          <w:b/>
                          <w:color w:val="00000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EDD">
        <w:t>**4</w:t>
      </w:r>
      <w:r w:rsidR="00D03144">
        <w:rPr>
          <w:rFonts w:ascii="Georgia" w:hAnsi="Georgia"/>
          <w:b/>
          <w:noProof/>
          <w:color w:val="003471"/>
          <w:sz w:val="18"/>
          <w:szCs w:val="18"/>
        </w:rPr>
        <w:drawing>
          <wp:inline distT="0" distB="0" distL="0" distR="0" wp14:anchorId="6A61283C" wp14:editId="2C516EEC">
            <wp:extent cx="2476500" cy="2476500"/>
            <wp:effectExtent l="0" t="0" r="0" b="0"/>
            <wp:docPr id="22" name="Picture 22" descr="C:\Users\039467\AppData\Local\Microsoft\Windows\Temporary Internet Files\Content.IE5\EFXCH4M4\138618185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039467\AppData\Local\Microsoft\Windows\Temporary Internet Files\Content.IE5\EFXCH4M4\1386181850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144" w:rsidRPr="00D03144">
        <w:rPr>
          <w:noProof/>
        </w:rPr>
        <w:drawing>
          <wp:inline distT="0" distB="0" distL="0" distR="0" wp14:anchorId="4B192781" wp14:editId="1F0D5C8D">
            <wp:extent cx="1149350" cy="882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4921" cy="8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E4" w:rsidRDefault="002322DB" w:rsidP="00EB1EE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FB0F430" wp14:editId="62949BB8">
                <wp:simplePos x="0" y="0"/>
                <wp:positionH relativeFrom="column">
                  <wp:posOffset>-86360</wp:posOffset>
                </wp:positionH>
                <wp:positionV relativeFrom="paragraph">
                  <wp:posOffset>191770</wp:posOffset>
                </wp:positionV>
                <wp:extent cx="4046220" cy="2832100"/>
                <wp:effectExtent l="19050" t="19050" r="1143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283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Pr="0027725E" w:rsidRDefault="00703C9C" w:rsidP="0027725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Comite</w:t>
                            </w:r>
                            <w:proofErr w:type="spellEnd"/>
                            <w:r w:rsidRPr="0027725E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Padres</w:t>
                            </w:r>
                          </w:p>
                          <w:p w:rsidR="00703C9C" w:rsidRDefault="00703C9C" w:rsidP="002772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Comite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Padres (SPC) les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recuerda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Habra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reunion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Martes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12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Enero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830 en el Lower Campus.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La reunion sera en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Gimnasio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favor entre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puertas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Gimnasio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:rsidR="00703C9C" w:rsidRDefault="00703C9C" w:rsidP="002772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Comite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Padres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quiere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recordarles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todavia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recolectando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“Box Top for Education”.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sigan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mandandolas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:rsidR="00703C9C" w:rsidRDefault="00703C9C" w:rsidP="002772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El 19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tuvimos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exitoso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registracion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el A+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Recompensas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en Stop and Shop.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Planearemos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otro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pronto.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Si no se ha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anotado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en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fsvor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hagalo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ahora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en</w:t>
                            </w:r>
                          </w:p>
                          <w:p w:rsidR="00703C9C" w:rsidRDefault="00703C9C" w:rsidP="002772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1155CC"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</w:pPr>
                            <w:proofErr w:type="gramStart"/>
                            <w:r w:rsidRPr="00315E8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link</w:t>
                            </w:r>
                            <w:proofErr w:type="gramEnd"/>
                            <w:r w:rsidRPr="00315E8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:  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"https://stopandshop.com/aplus/register-card/" \t "_blank" </w:instrText>
                            </w:r>
                            <w:r>
                              <w:fldChar w:fldCharType="separate"/>
                            </w:r>
                            <w:r w:rsidRPr="00315E8E">
                              <w:rPr>
                                <w:rFonts w:ascii="Comic Sans MS" w:eastAsia="Times New Roman" w:hAnsi="Comic Sans MS" w:cs="Arial"/>
                                <w:color w:val="1155CC"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  <w:t>https://stopandshop.com/aplus/register-card/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1155CC"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  <w:fldChar w:fldCharType="end"/>
                            </w:r>
                          </w:p>
                          <w:p w:rsidR="00703C9C" w:rsidRDefault="00703C9C" w:rsidP="0027725E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No se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preocupe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registracion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afectara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puntos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gas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pero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ayudara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recaudar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fondos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necesarios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. Invite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sus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amigos,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familia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vecinos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registren.</w:t>
                            </w:r>
                          </w:p>
                          <w:p w:rsidR="00703C9C" w:rsidRDefault="00703C9C" w:rsidP="0027725E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Pronto: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Venta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dulces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. Les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llegara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informacion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casa en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proximos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dias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r w:rsidRPr="00315E8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</w:p>
                          <w:p w:rsidR="00703C9C" w:rsidRPr="00315E8E" w:rsidRDefault="00703C9C" w:rsidP="00DA42D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03C9C" w:rsidRPr="00C97393" w:rsidRDefault="00703C9C" w:rsidP="00C973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6.75pt;margin-top:15.1pt;width:318.6pt;height:22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" fillcolor="white [3201]" strokecolor="#6076b4 [3204]" strokeweight="2.25pt">
                <v:textbox>
                  <w:txbxContent>
                    <w:p w:rsidR="00703C9C" w:rsidRPr="0027725E" w:rsidRDefault="00703C9C" w:rsidP="0027725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Comite</w:t>
                      </w:r>
                      <w:proofErr w:type="spellEnd"/>
                      <w:r w:rsidRPr="0027725E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Padres</w:t>
                      </w:r>
                    </w:p>
                    <w:p w:rsidR="00703C9C" w:rsidRDefault="00703C9C" w:rsidP="002772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Comite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Padres (SPC) les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recuerda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Habra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reunion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Martes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12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Enero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830 en el Lower Campus.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La reunion sera en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Gimnasio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favor entre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puertas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Gimnasio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</w:p>
                    <w:p w:rsidR="00703C9C" w:rsidRDefault="00703C9C" w:rsidP="002772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Comite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Padres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quiere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recordarles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todavia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recolectando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“Box Top for Education”.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sigan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mandandolas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</w:p>
                    <w:p w:rsidR="00703C9C" w:rsidRDefault="00703C9C" w:rsidP="002772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El 19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Diciembre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tuvimos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un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exitoso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registracion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el A+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Programa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Recompensas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en Stop and Shop.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Planearemos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otro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pronto.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Si no se ha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anotado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en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programa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fsvor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hagalo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ahora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en</w:t>
                      </w:r>
                    </w:p>
                    <w:p w:rsidR="00703C9C" w:rsidRDefault="00703C9C" w:rsidP="002772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1155CC"/>
                          <w:sz w:val="18"/>
                          <w:szCs w:val="18"/>
                          <w:u w:val="single"/>
                          <w:lang w:eastAsia="en-US"/>
                        </w:rPr>
                      </w:pPr>
                      <w:proofErr w:type="gramStart"/>
                      <w:r w:rsidRPr="00315E8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link</w:t>
                      </w:r>
                      <w:proofErr w:type="gramEnd"/>
                      <w:r w:rsidRPr="00315E8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:  </w:t>
                      </w:r>
                      <w:r>
                        <w:fldChar w:fldCharType="begin"/>
                      </w:r>
                      <w:r>
                        <w:instrText xml:space="preserve"> HYPERLINK "https://stopandshop.com/aplus/register-card/" \t "_blank" </w:instrText>
                      </w:r>
                      <w:r>
                        <w:fldChar w:fldCharType="separate"/>
                      </w:r>
                      <w:r w:rsidRPr="00315E8E">
                        <w:rPr>
                          <w:rFonts w:ascii="Comic Sans MS" w:eastAsia="Times New Roman" w:hAnsi="Comic Sans MS" w:cs="Arial"/>
                          <w:color w:val="1155CC"/>
                          <w:sz w:val="18"/>
                          <w:szCs w:val="18"/>
                          <w:u w:val="single"/>
                          <w:lang w:eastAsia="en-US"/>
                        </w:rPr>
                        <w:t>https://stopandshop.com/aplus/register-card/</w:t>
                      </w:r>
                      <w:r>
                        <w:rPr>
                          <w:rFonts w:ascii="Comic Sans MS" w:eastAsia="Times New Roman" w:hAnsi="Comic Sans MS" w:cs="Arial"/>
                          <w:color w:val="1155CC"/>
                          <w:sz w:val="18"/>
                          <w:szCs w:val="18"/>
                          <w:u w:val="single"/>
                          <w:lang w:eastAsia="en-US"/>
                        </w:rPr>
                        <w:fldChar w:fldCharType="end"/>
                      </w:r>
                    </w:p>
                    <w:p w:rsidR="00703C9C" w:rsidRDefault="00703C9C" w:rsidP="0027725E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No se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preocupe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registracion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no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afectara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sus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puntos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gas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pero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nos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ayudara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recaudar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fondos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necesarios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. Invite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sus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amigos,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familia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vecinos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registren.</w:t>
                      </w:r>
                    </w:p>
                    <w:p w:rsidR="00703C9C" w:rsidRDefault="00703C9C" w:rsidP="0027725E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Pronto: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Venta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dulces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. Les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llegara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informacion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su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casa en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proximos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dias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  <w:r w:rsidRPr="00315E8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</w:p>
                    <w:p w:rsidR="00703C9C" w:rsidRPr="00315E8E" w:rsidRDefault="00703C9C" w:rsidP="00DA42D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03C9C" w:rsidRPr="00C97393" w:rsidRDefault="00703C9C" w:rsidP="00C973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1EE4" w:rsidRDefault="00733BA0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B70C711" wp14:editId="5091894D">
                <wp:simplePos x="0" y="0"/>
                <wp:positionH relativeFrom="column">
                  <wp:posOffset>-86360</wp:posOffset>
                </wp:positionH>
                <wp:positionV relativeFrom="paragraph">
                  <wp:posOffset>2762885</wp:posOffset>
                </wp:positionV>
                <wp:extent cx="4044950" cy="2209800"/>
                <wp:effectExtent l="19050" t="1905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2209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Pr="00703C9C" w:rsidRDefault="00703C9C" w:rsidP="00703C9C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Conversaciones</w:t>
                            </w:r>
                            <w:proofErr w:type="spellEnd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Academicas</w:t>
                            </w:r>
                            <w:proofErr w:type="spellEnd"/>
                          </w:p>
                          <w:p w:rsidR="00703C9C" w:rsidRPr="007E6B60" w:rsidRDefault="00703C9C" w:rsidP="00703C9C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Este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se ha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solicitado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todas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Escuelas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Publicas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Boston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identifiquen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Enfoque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Educativo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.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equipo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Liderazgo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Instruccion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Roosevelt con la Sra. Sheridan y la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SRa.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Steele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eligieron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Facilitando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Conversacion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Academica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Estudiantil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los dis, en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todas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clases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de la Roosevelt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trabajamos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apoyar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envolverse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conversaciones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clases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academicas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enfocando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como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ayudarlos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pensar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en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temas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clarificar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alguien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diciendo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preguntele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hijos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estamos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haciendo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03C9C" w:rsidRPr="00315E8E" w:rsidRDefault="00703C9C" w:rsidP="00D76848">
                            <w:pPr>
                              <w:jc w:val="center"/>
                              <w:rPr>
                                <w:rStyle w:val="Strong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6.75pt;margin-top:217.55pt;width:318.5pt;height:17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" fillcolor="white [3201]" strokecolor="#6076b4 [3204]" strokeweight="2.25pt">
                <v:textbox>
                  <w:txbxContent>
                    <w:p w:rsidR="00703C9C" w:rsidRPr="00703C9C" w:rsidRDefault="00703C9C" w:rsidP="00703C9C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Conversaciones</w:t>
                      </w:r>
                      <w:proofErr w:type="spellEnd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Academicas</w:t>
                      </w:r>
                      <w:proofErr w:type="spellEnd"/>
                    </w:p>
                    <w:p w:rsidR="00703C9C" w:rsidRPr="007E6B60" w:rsidRDefault="00703C9C" w:rsidP="00703C9C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Este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año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se ha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solicitado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todas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Escuelas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Publicas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Boston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identifiquen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un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Enfoque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Educativo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.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equipo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Liderazgo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Instruccion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Roosevelt con la Sra. Sheridan y la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SRa.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Steele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eligieron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Facilitando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Conversacion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Academica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Estudiantil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Todos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los dis, en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todas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clases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de la Roosevelt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este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año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trabajamos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apoyar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envolverse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conversaciones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sobre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sus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clases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academicas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Nos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enfocando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como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ayudarlos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pensar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en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temas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clarificar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lo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alguien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diciendo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preguntele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sus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hijos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sobre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trabajo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estamos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haciendo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03C9C" w:rsidRPr="00315E8E" w:rsidRDefault="00703C9C" w:rsidP="00D76848">
                      <w:pPr>
                        <w:jc w:val="center"/>
                        <w:rPr>
                          <w:rStyle w:val="Strong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DC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541B90" wp14:editId="4AB22B65">
                <wp:simplePos x="0" y="0"/>
                <wp:positionH relativeFrom="column">
                  <wp:posOffset>2540</wp:posOffset>
                </wp:positionH>
                <wp:positionV relativeFrom="paragraph">
                  <wp:posOffset>5391150</wp:posOffset>
                </wp:positionV>
                <wp:extent cx="3849370" cy="1885950"/>
                <wp:effectExtent l="19050" t="19050" r="1778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370" cy="1885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Pr="00200341" w:rsidRDefault="00703C9C" w:rsidP="00200341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200341">
                              <w:rPr>
                                <w:b/>
                              </w:rPr>
                              <w:t>Technology Corner</w:t>
                            </w:r>
                          </w:p>
                          <w:p w:rsidR="00703C9C" w:rsidRDefault="00703C9C" w:rsidP="0020034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200341">
                              <w:rPr>
                                <w:sz w:val="20"/>
                                <w:szCs w:val="20"/>
                              </w:rPr>
                              <w:t>Technology meeting Wednesday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200341">
                              <w:rPr>
                                <w:sz w:val="20"/>
                                <w:szCs w:val="20"/>
                              </w:rPr>
                              <w:t xml:space="preserve"> December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00341">
                              <w:rPr>
                                <w:sz w:val="20"/>
                                <w:szCs w:val="20"/>
                              </w:rPr>
                              <w:t xml:space="preserve"> @ 7:15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 LC.</w:t>
                            </w:r>
                          </w:p>
                          <w:p w:rsidR="00703C9C" w:rsidRDefault="00703C9C" w:rsidP="0020034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03C9C" w:rsidRDefault="00703C9C" w:rsidP="0020034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6107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WEBSITES </w:t>
                            </w:r>
                            <w:r w:rsidRPr="00D6107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452E7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D6107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APPS</w:t>
                            </w:r>
                            <w:r w:rsidRPr="00452E7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03C9C" w:rsidRPr="00AF1DE5" w:rsidRDefault="00703C9C" w:rsidP="0020034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Ixl.com</w:t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Students in grades Pre-K to Mathematics</w:t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8 can practice math and Language Arts</w:t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language art skills which are aligned                                         </w:t>
                            </w:r>
                          </w:p>
                          <w:p w:rsidR="00703C9C" w:rsidRDefault="00703C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AF1DE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with state standards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5" type="#_x0000_t202" style="position:absolute;margin-left:.2pt;margin-top:424.5pt;width:303.1pt;height:148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" fillcolor="white [3201]" strokecolor="#6076b4 [3204]" strokeweight="2.25pt">
                <v:textbox>
                  <w:txbxContent>
                    <w:p w:rsidR="00703C9C" w:rsidRPr="00200341" w:rsidRDefault="00703C9C" w:rsidP="00200341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200341">
                        <w:rPr>
                          <w:b/>
                        </w:rPr>
                        <w:t>Technology Corner</w:t>
                      </w:r>
                    </w:p>
                    <w:p w:rsidR="00703C9C" w:rsidRDefault="00703C9C" w:rsidP="0020034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200341">
                        <w:rPr>
                          <w:sz w:val="20"/>
                          <w:szCs w:val="20"/>
                        </w:rPr>
                        <w:t>Technology meeting Wednesday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200341">
                        <w:rPr>
                          <w:sz w:val="20"/>
                          <w:szCs w:val="20"/>
                        </w:rPr>
                        <w:t xml:space="preserve"> December 2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200341">
                        <w:rPr>
                          <w:sz w:val="20"/>
                          <w:szCs w:val="20"/>
                        </w:rPr>
                        <w:t xml:space="preserve"> @ 7:15</w:t>
                      </w:r>
                      <w:r>
                        <w:rPr>
                          <w:sz w:val="20"/>
                          <w:szCs w:val="20"/>
                        </w:rPr>
                        <w:t>am LC.</w:t>
                      </w:r>
                    </w:p>
                    <w:p w:rsidR="00703C9C" w:rsidRDefault="00703C9C" w:rsidP="0020034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703C9C" w:rsidRDefault="00703C9C" w:rsidP="0020034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6107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WEBSITES </w:t>
                      </w:r>
                      <w:r w:rsidRPr="00D6107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452E7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Pr="00D6107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APPS</w:t>
                      </w:r>
                      <w:r w:rsidRPr="00452E7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03C9C" w:rsidRPr="00AF1DE5" w:rsidRDefault="00703C9C" w:rsidP="0020034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>Ixl.com</w:t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Students in grades Pre-K to Mathematics</w:t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8 can practice math and Language Arts</w:t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language art skills which are aligned                                         </w:t>
                      </w:r>
                    </w:p>
                    <w:p w:rsidR="00703C9C" w:rsidRDefault="00703C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AF1DE5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with state standards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B1EE4">
        <w:br w:type="page"/>
      </w:r>
    </w:p>
    <w:p w:rsidR="00EB1EE4" w:rsidRDefault="0070675E" w:rsidP="009E6C58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F24C86" wp14:editId="296E9E14">
                <wp:simplePos x="0" y="0"/>
                <wp:positionH relativeFrom="column">
                  <wp:posOffset>-226060</wp:posOffset>
                </wp:positionH>
                <wp:positionV relativeFrom="paragraph">
                  <wp:posOffset>-1766570</wp:posOffset>
                </wp:positionV>
                <wp:extent cx="4108450" cy="4178300"/>
                <wp:effectExtent l="19050" t="19050" r="254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417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Estudiosos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Perserverantes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Mes</w:t>
                            </w:r>
                            <w:proofErr w:type="spellEnd"/>
                          </w:p>
                          <w:p w:rsidR="00703C9C" w:rsidRDefault="00703C9C" w:rsidP="00A77C4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3"/>
                              <w:gridCol w:w="1076"/>
                              <w:gridCol w:w="1165"/>
                              <w:gridCol w:w="2914"/>
                            </w:tblGrid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Room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Core Value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Scholar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Music</w:t>
                                  </w: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Purple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 xml:space="preserve"> Allison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Domini c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Josmaly</w:t>
                                  </w: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Azaria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William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Leyla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Reagan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Jarelys</w:t>
                                  </w: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Yellow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Tajai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Austin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Daniel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Janelle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Jayla</w:t>
                                  </w:r>
                                </w:p>
                              </w:tc>
                            </w:tr>
                            <w:tr w:rsidR="00703C9C" w:rsidRPr="0070675E" w:rsidTr="0070675E">
                              <w:tc>
                                <w:tcPr>
                                  <w:tcW w:w="10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Orange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Angel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7C6C70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Madison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C6C70" w:rsidRDefault="00703C9C" w:rsidP="0070675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3C9C" w:rsidRDefault="00703C9C" w:rsidP="007067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noProof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703C9C" w:rsidRDefault="00703C9C" w:rsidP="007067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noProof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:rsidR="00703C9C" w:rsidRPr="0070675E" w:rsidRDefault="00703C9C" w:rsidP="007067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lang w:eastAsia="en-US"/>
                              </w:rPr>
                              <w:drawing>
                                <wp:inline distT="0" distB="0" distL="0" distR="0" wp14:anchorId="77BA4C31" wp14:editId="4109F4E7">
                                  <wp:extent cx="1714500" cy="1701800"/>
                                  <wp:effectExtent l="0" t="0" r="0" b="0"/>
                                  <wp:docPr id="7" name="Picture 7" descr="C:\Users\039467\Downloads\20151223_102503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39467\Downloads\20151223_102503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158" cy="170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drawing>
                                <wp:inline distT="0" distB="0" distL="0" distR="0" wp14:anchorId="2B7C840D" wp14:editId="62E2AC8E">
                                  <wp:extent cx="1828800" cy="1693222"/>
                                  <wp:effectExtent l="0" t="0" r="0" b="2540"/>
                                  <wp:docPr id="2" name="Picture 2" descr="C:\Users\039467\Downloads\20151223_102021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39467\Downloads\20151223_102021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693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3C9C" w:rsidRDefault="00703C9C" w:rsidP="00207D1B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03C9C" w:rsidRDefault="00703C9C" w:rsidP="00207D1B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03C9C" w:rsidRPr="00207D1B" w:rsidRDefault="00703C9C" w:rsidP="00207D1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703C9C" w:rsidRPr="00207D1B" w:rsidRDefault="00703C9C" w:rsidP="00A77C4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207D1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</w:p>
                          <w:p w:rsidR="00703C9C" w:rsidRPr="002A1925" w:rsidRDefault="00703C9C" w:rsidP="00816FE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703C9C" w:rsidRPr="002A1925" w:rsidRDefault="00703C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-17.75pt;margin-top:-139.05pt;width:323.5pt;height:32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" fillcolor="white [3201]" strokecolor="#6076b4 [3204]" strokeweight="2.25pt">
                <v:textbox>
                  <w:txbxContent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Estudiosos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Perserverantes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Mes</w:t>
                      </w:r>
                      <w:proofErr w:type="spellEnd"/>
                    </w:p>
                    <w:p w:rsidR="00703C9C" w:rsidRDefault="00703C9C" w:rsidP="00A77C4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1073"/>
                        <w:gridCol w:w="1076"/>
                        <w:gridCol w:w="1165"/>
                        <w:gridCol w:w="2914"/>
                      </w:tblGrid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Room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Core Value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Scholar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Music</w:t>
                            </w: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Purple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Allison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Domini c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Josmaly</w:t>
                            </w: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Azaria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William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Leyla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Reagan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Jarelys</w:t>
                            </w: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Yellow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Tajai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Austin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Daniel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Janelle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Jayla</w:t>
                            </w:r>
                          </w:p>
                        </w:tc>
                      </w:tr>
                      <w:tr w:rsidR="00703C9C" w:rsidRPr="0070675E" w:rsidTr="0070675E">
                        <w:tc>
                          <w:tcPr>
                            <w:tcW w:w="10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Orange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Angel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C6C70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Madison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C6C70" w:rsidRDefault="00703C9C" w:rsidP="0070675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703C9C" w:rsidRDefault="00703C9C" w:rsidP="007067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noProof/>
                          <w:color w:val="222222"/>
                          <w:sz w:val="18"/>
                          <w:szCs w:val="18"/>
                        </w:rPr>
                      </w:pPr>
                    </w:p>
                    <w:p w:rsidR="00703C9C" w:rsidRDefault="00703C9C" w:rsidP="007067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noProof/>
                          <w:color w:val="222222"/>
                          <w:sz w:val="18"/>
                          <w:szCs w:val="18"/>
                        </w:rPr>
                      </w:pPr>
                    </w:p>
                    <w:p w:rsidR="00703C9C" w:rsidRPr="0070675E" w:rsidRDefault="00703C9C" w:rsidP="0070675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noProof/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lang w:eastAsia="en-US"/>
                        </w:rPr>
                        <w:drawing>
                          <wp:inline distT="0" distB="0" distL="0" distR="0" wp14:anchorId="77BA4C31" wp14:editId="4109F4E7">
                            <wp:extent cx="1714500" cy="1701800"/>
                            <wp:effectExtent l="0" t="0" r="0" b="0"/>
                            <wp:docPr id="7" name="Picture 7" descr="C:\Users\039467\Downloads\20151223_102503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39467\Downloads\20151223_102503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158" cy="170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Times New Roman" w:hAnsi="Comic Sans MS" w:cs="Arial"/>
                          <w:noProof/>
                          <w:color w:val="222222"/>
                          <w:sz w:val="18"/>
                          <w:szCs w:val="18"/>
                          <w:lang w:eastAsia="en-US"/>
                        </w:rPr>
                        <w:drawing>
                          <wp:inline distT="0" distB="0" distL="0" distR="0" wp14:anchorId="2B7C840D" wp14:editId="62E2AC8E">
                            <wp:extent cx="1828800" cy="1693222"/>
                            <wp:effectExtent l="0" t="0" r="0" b="2540"/>
                            <wp:docPr id="2" name="Picture 2" descr="C:\Users\039467\Downloads\20151223_102021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39467\Downloads\20151223_102021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693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3C9C" w:rsidRDefault="00703C9C" w:rsidP="00207D1B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03C9C" w:rsidRDefault="00703C9C" w:rsidP="00207D1B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03C9C" w:rsidRPr="00207D1B" w:rsidRDefault="00703C9C" w:rsidP="00207D1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</w:p>
                    <w:p w:rsidR="00703C9C" w:rsidRPr="00207D1B" w:rsidRDefault="00703C9C" w:rsidP="00A77C4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 w:rsidRPr="00207D1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 </w:t>
                      </w:r>
                    </w:p>
                    <w:p w:rsidR="00703C9C" w:rsidRPr="002A1925" w:rsidRDefault="00703C9C" w:rsidP="00816FE4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</w:p>
                    <w:p w:rsidR="00703C9C" w:rsidRPr="002A1925" w:rsidRDefault="00703C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97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5E7D98" wp14:editId="3B050DE1">
                <wp:simplePos x="0" y="0"/>
                <wp:positionH relativeFrom="column">
                  <wp:posOffset>4206240</wp:posOffset>
                </wp:positionH>
                <wp:positionV relativeFrom="paragraph">
                  <wp:posOffset>-1817370</wp:posOffset>
                </wp:positionV>
                <wp:extent cx="2724150" cy="211455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114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Celtics Leer </w:t>
                            </w: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Lograr</w:t>
                            </w:r>
                            <w:proofErr w:type="spellEnd"/>
                          </w:p>
                          <w:p w:rsidR="00703C9C" w:rsidRP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703C9C" w:rsidRP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Programa</w:t>
                            </w:r>
                            <w:proofErr w:type="spellEnd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703C9C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Lectura</w:t>
                            </w:r>
                            <w:proofErr w:type="spellEnd"/>
                          </w:p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continuaran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leyendo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lo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menos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20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minutos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dia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cinco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dias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semana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Este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revisaremos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nombres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completen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tareas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escritura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semanales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Sigan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leyendo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ganen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premios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y con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suerte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tickets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partido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los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Celtics !</w:t>
                            </w:r>
                            <w:proofErr w:type="gramEnd"/>
                          </w:p>
                          <w:p w:rsidR="00703C9C" w:rsidRDefault="00703C9C" w:rsidP="00FC2E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703C9C" w:rsidRDefault="00703C9C" w:rsidP="00FC2E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:rsidR="00703C9C" w:rsidRDefault="00703C9C" w:rsidP="008A1AC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margin-left:331.2pt;margin-top:-143.05pt;width:214.5pt;height:166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" fillcolor="white [3201]" strokecolor="#6076b4 [3204]" strokeweight="2.25pt">
                <v:textbox>
                  <w:txbxContent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Celtics Leer </w:t>
                      </w: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Lograr</w:t>
                      </w:r>
                      <w:proofErr w:type="spellEnd"/>
                    </w:p>
                    <w:p w:rsidR="00703C9C" w:rsidRP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</w:p>
                    <w:p w:rsidR="00703C9C" w:rsidRP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Programa</w:t>
                      </w:r>
                      <w:proofErr w:type="spellEnd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 w:rsidRPr="00703C9C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Lectura</w:t>
                      </w:r>
                      <w:proofErr w:type="spellEnd"/>
                    </w:p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</w:p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continuaran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leyendo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lo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menos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20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minutos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dia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cinco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dias</w:t>
                      </w:r>
                      <w:proofErr w:type="spellEnd"/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por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semana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Este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mes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revisaremos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nombres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completen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tareas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escritura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semanales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Sigan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leyendo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ganen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premios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y con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suerte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tickets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partido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los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Celtics !</w:t>
                      </w:r>
                      <w:proofErr w:type="gramEnd"/>
                    </w:p>
                    <w:p w:rsidR="00703C9C" w:rsidRDefault="00703C9C" w:rsidP="00FC2E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</w:p>
                    <w:p w:rsidR="00703C9C" w:rsidRDefault="00703C9C" w:rsidP="00FC2E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</w:p>
                    <w:p w:rsidR="00703C9C" w:rsidRDefault="00703C9C" w:rsidP="008A1AC5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D0B" w:rsidRPr="00255261" w:rsidRDefault="00215293" w:rsidP="00255261">
      <w:pPr>
        <w:sectPr w:rsidR="00043D0B" w:rsidRPr="00255261" w:rsidSect="00D65F0E">
          <w:type w:val="continuous"/>
          <w:pgSz w:w="12240" w:h="15840"/>
          <w:pgMar w:top="3312" w:right="936" w:bottom="360" w:left="936" w:header="270" w:footer="720" w:gutter="0"/>
          <w:cols w:space="720"/>
          <w:docGrid w:linePitch="360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545C3A" wp14:editId="5B62F376">
                <wp:simplePos x="0" y="0"/>
                <wp:positionH relativeFrom="column">
                  <wp:posOffset>-226060</wp:posOffset>
                </wp:positionH>
                <wp:positionV relativeFrom="paragraph">
                  <wp:posOffset>3956685</wp:posOffset>
                </wp:positionV>
                <wp:extent cx="4083050" cy="1569720"/>
                <wp:effectExtent l="0" t="0" r="31750" b="304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1569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987B8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04CEB" w:rsidRPr="00404CEB" w:rsidRDefault="00404CEB" w:rsidP="00404C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spellStart"/>
                            <w:r w:rsidRPr="00404CEB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Venta</w:t>
                            </w:r>
                            <w:proofErr w:type="spellEnd"/>
                            <w:r w:rsidRPr="00404CEB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404CEB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Galletas</w:t>
                            </w:r>
                            <w:proofErr w:type="spellEnd"/>
                            <w:r w:rsidRPr="00404CEB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!</w:t>
                            </w:r>
                            <w:proofErr w:type="gramEnd"/>
                          </w:p>
                          <w:p w:rsidR="00404CEB" w:rsidRDefault="00404CEB" w:rsidP="00404C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:rsidR="00404CEB" w:rsidRDefault="00404CEB" w:rsidP="00404C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Las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galletas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Girl Scout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todavian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estan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venta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Favor de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contactar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la Sra. Peterson al </w:t>
                            </w:r>
                            <w:hyperlink r:id="rId18" w:history="1">
                              <w:r w:rsidRPr="00987B89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awongpeterson@hotmail.com</w:t>
                              </w:r>
                            </w:hyperlink>
                            <w:r>
                              <w:rPr>
                                <w:rStyle w:val="Hyperlink"/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Si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desea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ordenar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galletas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!</w:t>
                            </w:r>
                            <w:proofErr w:type="gramEnd"/>
                          </w:p>
                          <w:p w:rsidR="00703C9C" w:rsidRPr="00987B89" w:rsidRDefault="00703C9C" w:rsidP="00987B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-17.75pt;margin-top:311.55pt;width:321.5pt;height:123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" fillcolor="white [3201]" strokecolor="#6076b4 [3204]" strokeweight="2.25pt">
                <v:textbox>
                  <w:txbxContent>
                    <w:p w:rsidR="00703C9C" w:rsidRDefault="00703C9C" w:rsidP="00987B8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404CEB" w:rsidRPr="00404CEB" w:rsidRDefault="00404CEB" w:rsidP="00404C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spellStart"/>
                      <w:r w:rsidRPr="00404CEB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Venta</w:t>
                      </w:r>
                      <w:proofErr w:type="spellEnd"/>
                      <w:r w:rsidRPr="00404CEB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proofErr w:type="gramStart"/>
                      <w:r w:rsidRPr="00404CEB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>Galletas</w:t>
                      </w:r>
                      <w:proofErr w:type="spellEnd"/>
                      <w:r w:rsidRPr="00404CEB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!</w:t>
                      </w:r>
                      <w:proofErr w:type="gramEnd"/>
                    </w:p>
                    <w:p w:rsidR="00404CEB" w:rsidRDefault="00404CEB" w:rsidP="00404C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</w:p>
                    <w:p w:rsidR="00404CEB" w:rsidRDefault="00404CEB" w:rsidP="00404CE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Las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galletas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Girl Scout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todavian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estan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venta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Favor de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contactar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la Sra. Peterson al </w:t>
                      </w:r>
                      <w:hyperlink r:id="rId19" w:history="1">
                        <w:r w:rsidRPr="00987B89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awongpeterson@hotmail.com</w:t>
                        </w:r>
                      </w:hyperlink>
                      <w:r>
                        <w:rPr>
                          <w:rStyle w:val="Hyperlink"/>
                          <w:rFonts w:ascii="Comic Sans MS" w:hAnsi="Comic Sans MS"/>
                          <w:sz w:val="18"/>
                          <w:szCs w:val="18"/>
                        </w:rPr>
                        <w:t xml:space="preserve">  -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Si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desea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ordenar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galletas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!</w:t>
                      </w:r>
                      <w:proofErr w:type="gramEnd"/>
                    </w:p>
                    <w:p w:rsidR="00703C9C" w:rsidRPr="00987B89" w:rsidRDefault="00703C9C" w:rsidP="00987B89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DA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52C287" wp14:editId="45FD630D">
                <wp:simplePos x="0" y="0"/>
                <wp:positionH relativeFrom="column">
                  <wp:posOffset>-226060</wp:posOffset>
                </wp:positionH>
                <wp:positionV relativeFrom="paragraph">
                  <wp:posOffset>5652135</wp:posOffset>
                </wp:positionV>
                <wp:extent cx="4083050" cy="1931670"/>
                <wp:effectExtent l="19050" t="19050" r="1270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0" cy="1931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CA4C7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04CEB" w:rsidRDefault="00404CEB" w:rsidP="00404CE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Recordatorio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Ropa</w:t>
                            </w:r>
                            <w:proofErr w:type="spellEnd"/>
                          </w:p>
                          <w:p w:rsidR="00404CEB" w:rsidRDefault="00404CEB" w:rsidP="00404CE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04CEB" w:rsidRPr="005B306B" w:rsidRDefault="00404CEB" w:rsidP="00404CE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favor </w:t>
                            </w:r>
                            <w:proofErr w:type="spellStart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escriba</w:t>
                            </w:r>
                            <w:proofErr w:type="spellEnd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nombre</w:t>
                            </w:r>
                            <w:proofErr w:type="spellEnd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 los </w:t>
                            </w:r>
                            <w:proofErr w:type="spellStart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toda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guantes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gorras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vendas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Tenemos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mucha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nadie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reclamado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donaremos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goodwill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Este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el ultimo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aviso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reclamar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buscar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se le ha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perdido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!</w:t>
                            </w:r>
                            <w:proofErr w:type="gramEnd"/>
                            <w:r w:rsidRPr="005B306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03C9C" w:rsidRPr="00987B89" w:rsidRDefault="00703C9C" w:rsidP="00404CE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-17.75pt;margin-top:445.05pt;width:321.5pt;height:152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" fillcolor="white [3201]" strokecolor="#6076b4 [3204]" strokeweight="2.25pt">
                <v:textbox>
                  <w:txbxContent>
                    <w:p w:rsidR="00703C9C" w:rsidRDefault="00703C9C" w:rsidP="00CA4C7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404CEB" w:rsidRDefault="00404CEB" w:rsidP="00404CE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Recordatorio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sobre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Ropa</w:t>
                      </w:r>
                      <w:proofErr w:type="spellEnd"/>
                    </w:p>
                    <w:p w:rsidR="00404CEB" w:rsidRDefault="00404CEB" w:rsidP="00404CE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404CEB" w:rsidRPr="005B306B" w:rsidRDefault="00404CEB" w:rsidP="00404CE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favor </w:t>
                      </w:r>
                      <w:proofErr w:type="spellStart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>escriba</w:t>
                      </w:r>
                      <w:proofErr w:type="spellEnd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>nombre</w:t>
                      </w:r>
                      <w:proofErr w:type="spellEnd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 los </w:t>
                      </w:r>
                      <w:proofErr w:type="spellStart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toda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ropa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guantes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gorras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vendas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).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Tenemos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mucha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ropa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nadie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reclamado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 la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donaremos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 goodwill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Este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el ultimo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aviso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para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reclamar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buscar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ropa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se le ha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perdido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!</w:t>
                      </w:r>
                      <w:proofErr w:type="gramEnd"/>
                      <w:r w:rsidRPr="005B306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03C9C" w:rsidRPr="00987B89" w:rsidRDefault="00703C9C" w:rsidP="00404CE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52D" w:rsidRPr="00353AFA" w:rsidRDefault="00404CEB" w:rsidP="00C45FB1">
      <w:pPr>
        <w:pStyle w:val="Heading1"/>
        <w:rPr>
          <w:b/>
          <w:i w:val="0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70443E" wp14:editId="38F6E686">
                <wp:simplePos x="0" y="0"/>
                <wp:positionH relativeFrom="column">
                  <wp:posOffset>4000500</wp:posOffset>
                </wp:positionH>
                <wp:positionV relativeFrom="paragraph">
                  <wp:posOffset>4458335</wp:posOffset>
                </wp:positionV>
                <wp:extent cx="3086100" cy="3093720"/>
                <wp:effectExtent l="0" t="0" r="38100" b="304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093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Franklin D. Roosevelt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Directora</w:t>
                            </w:r>
                            <w:proofErr w:type="spellEnd"/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Lynda-Lee Sheridan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Asistente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Directora</w:t>
                            </w:r>
                            <w:proofErr w:type="spellEnd"/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Bannet</w:t>
                            </w:r>
                            <w:proofErr w:type="spellEnd"/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Steele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Upper Campus</w:t>
                            </w: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: 95 Needham Road, Hyde Park, MA 02136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P: 617-635-8676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F: 617-635-8679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Lower Campus</w:t>
                            </w: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: 30 Millstone Road, Hyde Park, MA 02136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P: 617-635-9280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F: 617-635-9284</w:t>
                            </w:r>
                            <w:bookmarkStart w:id="0" w:name="_GoBack"/>
                            <w:bookmarkEnd w:id="0"/>
                          </w:p>
                          <w:p w:rsidR="00404CEB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Visite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>nuestro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 xml:space="preserve">portal </w:t>
                            </w:r>
                            <w:r w:rsidRPr="00AE0777"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 xml:space="preserve"> </w:t>
                            </w:r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bostonpublicschools.org</w:t>
                            </w:r>
                            <w:proofErr w:type="gramEnd"/>
                            <w:r w:rsidRPr="00AE0777"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Roosevelt</w:t>
                            </w:r>
                          </w:p>
                          <w:p w:rsidR="00404CEB" w:rsidRPr="00AE0777" w:rsidRDefault="00404CEB" w:rsidP="00404CE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encontrar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informacion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nuestra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nuestros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salones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F5897" w:themeColor="text2"/>
                              </w:rPr>
                              <w:t>.</w:t>
                            </w:r>
                            <w:proofErr w:type="gramEnd"/>
                          </w:p>
                          <w:p w:rsidR="00703C9C" w:rsidRDefault="00703C9C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2F5897" w:themeColor="text2"/>
                              </w:rPr>
                              <w:tab/>
                            </w:r>
                          </w:p>
                          <w:p w:rsidR="00703C9C" w:rsidRDefault="00703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315pt;margin-top:351.05pt;width:243pt;height:24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" fillcolor="white [3201]" strokecolor="#6076b4 [3204]" strokeweight="2.25pt">
                <v:textbox>
                  <w:txbxContent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Franklin D. Roosevelt </w:t>
                      </w:r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Directora</w:t>
                      </w:r>
                      <w:proofErr w:type="spellEnd"/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Lynda-Lee Sheridan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Asistente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Directora</w:t>
                      </w:r>
                      <w:proofErr w:type="spellEnd"/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Bannet</w:t>
                      </w:r>
                      <w:proofErr w:type="spellEnd"/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Steele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Upper Campus</w:t>
                      </w: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: 95 Needham Road, Hyde Park, MA 02136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P: 617-635-8676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F: 617-635-8679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Lower Campus</w:t>
                      </w: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: 30 Millstone Road, Hyde Park, MA 02136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P: 617-635-9280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>F: 617-635-9284</w:t>
                      </w:r>
                      <w:bookmarkStart w:id="1" w:name="_GoBack"/>
                      <w:bookmarkEnd w:id="1"/>
                    </w:p>
                    <w:p w:rsidR="00404CEB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>Visite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>nuestro</w:t>
                      </w:r>
                      <w:proofErr w:type="spellEnd"/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 xml:space="preserve">portal </w:t>
                      </w:r>
                      <w:r w:rsidRPr="00AE0777">
                        <w:rPr>
                          <w:rFonts w:ascii="Comic Sans MS" w:hAnsi="Comic Sans MS"/>
                          <w:color w:val="2F5897" w:themeColor="text2"/>
                        </w:rPr>
                        <w:t xml:space="preserve"> </w:t>
                      </w:r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bostonpublicschools.org</w:t>
                      </w:r>
                      <w:proofErr w:type="gramEnd"/>
                      <w:r w:rsidRPr="00AE0777"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Roosevelt</w:t>
                      </w:r>
                    </w:p>
                    <w:p w:rsidR="00404CEB" w:rsidRPr="00AE0777" w:rsidRDefault="00404CEB" w:rsidP="00404CEB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encontrar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informacion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sobre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nuestra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nuestros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salones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F5897" w:themeColor="text2"/>
                        </w:rPr>
                        <w:t>.</w:t>
                      </w:r>
                      <w:proofErr w:type="gramEnd"/>
                    </w:p>
                    <w:p w:rsidR="00703C9C" w:rsidRDefault="00703C9C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 w:themeColor="text2"/>
                        </w:rPr>
                      </w:pPr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2F5897" w:themeColor="text2"/>
                        </w:rPr>
                        <w:tab/>
                      </w:r>
                    </w:p>
                    <w:p w:rsidR="00703C9C" w:rsidRDefault="00703C9C"/>
                  </w:txbxContent>
                </v:textbox>
              </v:shape>
            </w:pict>
          </mc:Fallback>
        </mc:AlternateContent>
      </w:r>
      <w:r w:rsidR="004A05A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343535</wp:posOffset>
                </wp:positionV>
                <wp:extent cx="2768600" cy="3740150"/>
                <wp:effectExtent l="19050" t="1905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740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Estudiosos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Perserverantes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Mes</w:t>
                            </w:r>
                            <w:proofErr w:type="spellEnd"/>
                          </w:p>
                          <w:p w:rsidR="00703C9C" w:rsidRPr="007B06A2" w:rsidRDefault="00703C9C" w:rsidP="007B06A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4068" w:type="dxa"/>
                              <w:tblInd w:w="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"/>
                              <w:gridCol w:w="1110"/>
                              <w:gridCol w:w="1440"/>
                              <w:gridCol w:w="810"/>
                            </w:tblGrid>
                            <w:tr w:rsidR="00703C9C" w:rsidRPr="0070675E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0675E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70675E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  <w:t>Room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0675E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70675E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  <w:t>Core Value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703C9C" w:rsidRPr="0070675E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70675E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  <w:t>Scholar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70675E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20"/>
                                      <w:szCs w:val="20"/>
                                      <w:lang w:eastAsia="en-US"/>
                                    </w:rPr>
                                    <w:t>Music</w:t>
                                  </w: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120373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Gr.  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E67D6E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Ayianah L, Bryan A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7B06A2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 xml:space="preserve">Daliah D. Kydrah Jean Louis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120373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Gr. 3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Ethan K, Michael M.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Jayden F., Luna/Zhira, Wand Niah S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120373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Gr. 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Saray Valdez, Jayden Hill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 xml:space="preserve">James Cary, Wuliana Fevrier 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 xml:space="preserve">Gr. 5 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Joi Honor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Azaria</w:t>
                                  </w:r>
                                </w:p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0908B5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Room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Math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ELA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703C9C" w:rsidRPr="00AA60DB" w:rsidTr="000908B5"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Gr 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Teresa, Jaylee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A60DB"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  <w:t>Rakiiya, Nakhiyah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03C9C" w:rsidRPr="00AA60DB" w:rsidRDefault="00703C9C" w:rsidP="006549AA">
                                  <w:pPr>
                                    <w:rPr>
                                      <w:rFonts w:ascii="Comic Sans MS" w:eastAsia="Times New Roman" w:hAnsi="Comic Sans MS" w:cs="Arial"/>
                                      <w:color w:val="222222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3C9C" w:rsidRPr="00AA60DB" w:rsidRDefault="00703C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03C9C" w:rsidRPr="00AA60DB" w:rsidRDefault="00703C9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334.2pt;margin-top:27.05pt;width:218pt;height:29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" fillcolor="white [3201]" strokecolor="#6076b4 [3204]" strokeweight="2.25pt">
                <v:textbox>
                  <w:txbxContent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Estudiosos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Perserverantes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eastAsia="en-US"/>
                        </w:rPr>
                        <w:t>Mes</w:t>
                      </w:r>
                      <w:proofErr w:type="spellEnd"/>
                    </w:p>
                    <w:p w:rsidR="00703C9C" w:rsidRPr="007B06A2" w:rsidRDefault="00703C9C" w:rsidP="007B06A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4068" w:type="dxa"/>
                        <w:tblInd w:w="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8"/>
                        <w:gridCol w:w="1110"/>
                        <w:gridCol w:w="1440"/>
                        <w:gridCol w:w="810"/>
                      </w:tblGrid>
                      <w:tr w:rsidR="00703C9C" w:rsidRPr="0070675E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0675E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0675E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Room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0675E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0675E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Core Value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703C9C" w:rsidRPr="0070675E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0675E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Scholar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70675E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t>Music</w:t>
                            </w: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120373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Gr.  2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E67D6E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Ayianah L, Bryan A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7B06A2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Daliah D. Kydrah Jean Louis 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120373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Gr. 3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Ethan K, Michael M.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Jayden F., Luna/Zhira, Wand Niah S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120373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Gr. 4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Saray Valdez, Jayden Hill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James Cary, Wuliana Fevrier 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Gr. 5 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Joi Honor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Azaria</w:t>
                            </w:r>
                          </w:p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0908B5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Room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Math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ELA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  <w:tr w:rsidR="00703C9C" w:rsidRPr="00AA60DB" w:rsidTr="000908B5"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Gr 5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Teresa, Jaylee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A60D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Rakiiya, Nakhiyah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03C9C" w:rsidRPr="00AA60DB" w:rsidRDefault="00703C9C" w:rsidP="006549AA">
                            <w:pP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703C9C" w:rsidRPr="00AA60DB" w:rsidRDefault="00703C9C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703C9C" w:rsidRPr="00AA60DB" w:rsidRDefault="00703C9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7E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9F42BB" wp14:editId="1FCFE4B7">
                <wp:simplePos x="0" y="0"/>
                <wp:positionH relativeFrom="column">
                  <wp:posOffset>-226060</wp:posOffset>
                </wp:positionH>
                <wp:positionV relativeFrom="paragraph">
                  <wp:posOffset>2394585</wp:posOffset>
                </wp:positionV>
                <wp:extent cx="4146550" cy="1384300"/>
                <wp:effectExtent l="19050" t="1905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1384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9C" w:rsidRDefault="00703C9C" w:rsidP="007D71A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87B89">
                              <w:rPr>
                                <w:rFonts w:ascii="Comic Sans MS" w:hAnsi="Comic Sans MS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ACCESS Testing</w:t>
                            </w:r>
                          </w:p>
                          <w:p w:rsidR="00703C9C" w:rsidRPr="00987B89" w:rsidRDefault="00703C9C" w:rsidP="007D71A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03C9C" w:rsidRDefault="00703C9C" w:rsidP="00703C9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ACCESS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examen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los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estudiantes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ES</w:t>
                            </w:r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L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deben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tomar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todos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los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años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. </w:t>
                            </w:r>
                            <w:proofErr w:type="gram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El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examen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sera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administrado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desde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Jueves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7</w:t>
                            </w:r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enero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al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Viernes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15 de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enero</w:t>
                            </w:r>
                            <w:proofErr w:type="spell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  <w:proofErr w:type="gramEnd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Favor de </w:t>
                            </w:r>
                            <w:proofErr w:type="spellStart"/>
                            <w:r w:rsidR="00404CE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visita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a la Sra. Sheridan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tienen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alguna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pregunta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eastAsia="en-US"/>
                              </w:rPr>
                              <w:t>.</w:t>
                            </w:r>
                          </w:p>
                          <w:p w:rsidR="00703C9C" w:rsidRPr="00AA60DB" w:rsidRDefault="00703C9C" w:rsidP="00AF7B4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-17.75pt;margin-top:188.55pt;width:326.5pt;height:10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" fillcolor="white [3201]" strokecolor="#6076b4 [3204]" strokeweight="2.25pt">
                <v:textbox>
                  <w:txbxContent>
                    <w:p w:rsidR="00703C9C" w:rsidRDefault="00703C9C" w:rsidP="007D71A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87B89">
                        <w:rPr>
                          <w:rFonts w:ascii="Comic Sans MS" w:hAnsi="Comic Sans MS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ACCESS Testing</w:t>
                      </w:r>
                    </w:p>
                    <w:p w:rsidR="00703C9C" w:rsidRPr="00987B89" w:rsidRDefault="00703C9C" w:rsidP="007D71A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03C9C" w:rsidRDefault="00703C9C" w:rsidP="00703C9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ACCESS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un</w:t>
                      </w:r>
                      <w:proofErr w:type="gram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examen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que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todos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los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estudiantes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ES</w:t>
                      </w:r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L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deben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tomar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todos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los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años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. </w:t>
                      </w:r>
                      <w:proofErr w:type="gram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El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examen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sera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administrado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escuela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desde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Jueves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7</w:t>
                      </w:r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de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enero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al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Viernes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15 de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enero</w:t>
                      </w:r>
                      <w:proofErr w:type="spell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  <w:proofErr w:type="gramEnd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Favor de </w:t>
                      </w:r>
                      <w:proofErr w:type="spellStart"/>
                      <w:r w:rsidR="00404CE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visita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r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a la Sra. Sheridan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si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tienen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alguna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pregunta</w:t>
                      </w:r>
                      <w:proofErr w:type="spellEnd"/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eastAsia="en-US"/>
                        </w:rPr>
                        <w:t>.</w:t>
                      </w:r>
                    </w:p>
                    <w:p w:rsidR="00703C9C" w:rsidRPr="00AA60DB" w:rsidRDefault="00703C9C" w:rsidP="00AF7B4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752D" w:rsidRPr="00353AFA" w:rsidSect="00D65F0E">
      <w:type w:val="continuous"/>
      <w:pgSz w:w="12240" w:h="15840"/>
      <w:pgMar w:top="360" w:right="936" w:bottom="936" w:left="936" w:header="720" w:footer="720" w:gutter="0"/>
      <w:cols w:num="3" w:space="5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C9C" w:rsidRDefault="00703C9C" w:rsidP="00341964">
      <w:pPr>
        <w:spacing w:after="0" w:line="240" w:lineRule="auto"/>
      </w:pPr>
      <w:r>
        <w:separator/>
      </w:r>
    </w:p>
  </w:endnote>
  <w:endnote w:type="continuationSeparator" w:id="0">
    <w:p w:rsidR="00703C9C" w:rsidRDefault="00703C9C" w:rsidP="0034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맑은 고딕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Y중고딕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C9C" w:rsidRDefault="00703C9C" w:rsidP="00341964">
      <w:pPr>
        <w:spacing w:after="0" w:line="240" w:lineRule="auto"/>
      </w:pPr>
      <w:r>
        <w:separator/>
      </w:r>
    </w:p>
  </w:footnote>
  <w:footnote w:type="continuationSeparator" w:id="0">
    <w:p w:rsidR="00703C9C" w:rsidRDefault="00703C9C" w:rsidP="00341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pt;height:2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9A901232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42BCF"/>
    <w:multiLevelType w:val="hybridMultilevel"/>
    <w:tmpl w:val="C2282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3F32"/>
    <w:multiLevelType w:val="hybridMultilevel"/>
    <w:tmpl w:val="66564C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B49F6"/>
    <w:multiLevelType w:val="multilevel"/>
    <w:tmpl w:val="31E4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115BC1"/>
    <w:multiLevelType w:val="multilevel"/>
    <w:tmpl w:val="F5D4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C15B8"/>
    <w:multiLevelType w:val="multilevel"/>
    <w:tmpl w:val="CCAA4156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6">
    <w:nsid w:val="27077136"/>
    <w:multiLevelType w:val="multilevel"/>
    <w:tmpl w:val="EC6C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904DD"/>
    <w:multiLevelType w:val="hybridMultilevel"/>
    <w:tmpl w:val="9D1CAC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13C73"/>
    <w:multiLevelType w:val="hybridMultilevel"/>
    <w:tmpl w:val="4D2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70E51"/>
    <w:multiLevelType w:val="multilevel"/>
    <w:tmpl w:val="CCF2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46461"/>
    <w:multiLevelType w:val="multilevel"/>
    <w:tmpl w:val="B17A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A15FFB"/>
    <w:multiLevelType w:val="hybridMultilevel"/>
    <w:tmpl w:val="1E30613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523DB"/>
    <w:multiLevelType w:val="multilevel"/>
    <w:tmpl w:val="68D4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767E23"/>
    <w:multiLevelType w:val="hybridMultilevel"/>
    <w:tmpl w:val="A8403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A4CD7"/>
    <w:multiLevelType w:val="multilevel"/>
    <w:tmpl w:val="15CA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47A7"/>
    <w:multiLevelType w:val="multilevel"/>
    <w:tmpl w:val="1620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2F404A"/>
    <w:multiLevelType w:val="hybridMultilevel"/>
    <w:tmpl w:val="359E37D2"/>
    <w:lvl w:ilvl="0" w:tplc="EB9A3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98E3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2A6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CC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C8D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A2C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AAD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8C2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5222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4DD13DB"/>
    <w:multiLevelType w:val="hybridMultilevel"/>
    <w:tmpl w:val="DA104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46771"/>
    <w:multiLevelType w:val="hybridMultilevel"/>
    <w:tmpl w:val="8362F060"/>
    <w:lvl w:ilvl="0" w:tplc="35541E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897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1"/>
  </w:num>
  <w:num w:numId="4">
    <w:abstractNumId w:val="17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8"/>
  </w:num>
  <w:num w:numId="10">
    <w:abstractNumId w:val="16"/>
  </w:num>
  <w:num w:numId="11">
    <w:abstractNumId w:val="1"/>
  </w:num>
  <w:num w:numId="12">
    <w:abstractNumId w:val="15"/>
  </w:num>
  <w:num w:numId="13">
    <w:abstractNumId w:val="4"/>
  </w:num>
  <w:num w:numId="14">
    <w:abstractNumId w:val="4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BA"/>
    <w:rsid w:val="000025C3"/>
    <w:rsid w:val="00003A3F"/>
    <w:rsid w:val="00005855"/>
    <w:rsid w:val="00006617"/>
    <w:rsid w:val="0000727D"/>
    <w:rsid w:val="00011167"/>
    <w:rsid w:val="00020360"/>
    <w:rsid w:val="0002124C"/>
    <w:rsid w:val="00022B06"/>
    <w:rsid w:val="000314FA"/>
    <w:rsid w:val="00032576"/>
    <w:rsid w:val="00033471"/>
    <w:rsid w:val="00034FF0"/>
    <w:rsid w:val="000362D8"/>
    <w:rsid w:val="000372BE"/>
    <w:rsid w:val="000373CA"/>
    <w:rsid w:val="00043D0B"/>
    <w:rsid w:val="00046091"/>
    <w:rsid w:val="000512A3"/>
    <w:rsid w:val="000526D5"/>
    <w:rsid w:val="00053848"/>
    <w:rsid w:val="00055403"/>
    <w:rsid w:val="0005609B"/>
    <w:rsid w:val="0006095B"/>
    <w:rsid w:val="00060C36"/>
    <w:rsid w:val="00066867"/>
    <w:rsid w:val="000679FA"/>
    <w:rsid w:val="0007065F"/>
    <w:rsid w:val="0007104E"/>
    <w:rsid w:val="000711E7"/>
    <w:rsid w:val="00073864"/>
    <w:rsid w:val="00075F75"/>
    <w:rsid w:val="000831FD"/>
    <w:rsid w:val="000908B5"/>
    <w:rsid w:val="00093FC8"/>
    <w:rsid w:val="00095C33"/>
    <w:rsid w:val="000967FD"/>
    <w:rsid w:val="00096CDF"/>
    <w:rsid w:val="000A0AB5"/>
    <w:rsid w:val="000A56D3"/>
    <w:rsid w:val="000A70F2"/>
    <w:rsid w:val="000A7471"/>
    <w:rsid w:val="000B0394"/>
    <w:rsid w:val="000B03AB"/>
    <w:rsid w:val="000B03D1"/>
    <w:rsid w:val="000B2834"/>
    <w:rsid w:val="000B3554"/>
    <w:rsid w:val="000B4903"/>
    <w:rsid w:val="000B7087"/>
    <w:rsid w:val="000C030F"/>
    <w:rsid w:val="000C09A4"/>
    <w:rsid w:val="000C433E"/>
    <w:rsid w:val="000C6BA5"/>
    <w:rsid w:val="000D4647"/>
    <w:rsid w:val="000D7C17"/>
    <w:rsid w:val="000E1352"/>
    <w:rsid w:val="000E39E9"/>
    <w:rsid w:val="000E3F5E"/>
    <w:rsid w:val="000E59CD"/>
    <w:rsid w:val="000E6CC7"/>
    <w:rsid w:val="000E73E2"/>
    <w:rsid w:val="000E74CC"/>
    <w:rsid w:val="000F097C"/>
    <w:rsid w:val="000F569C"/>
    <w:rsid w:val="000F5B0D"/>
    <w:rsid w:val="00102058"/>
    <w:rsid w:val="00104832"/>
    <w:rsid w:val="00105AFF"/>
    <w:rsid w:val="00105DED"/>
    <w:rsid w:val="001066EA"/>
    <w:rsid w:val="001115D7"/>
    <w:rsid w:val="00117739"/>
    <w:rsid w:val="0012000D"/>
    <w:rsid w:val="00120373"/>
    <w:rsid w:val="001212E8"/>
    <w:rsid w:val="001216CE"/>
    <w:rsid w:val="00123849"/>
    <w:rsid w:val="0012481B"/>
    <w:rsid w:val="001256B3"/>
    <w:rsid w:val="00127773"/>
    <w:rsid w:val="0013073E"/>
    <w:rsid w:val="00131EDF"/>
    <w:rsid w:val="00135E60"/>
    <w:rsid w:val="0013718A"/>
    <w:rsid w:val="00140CEE"/>
    <w:rsid w:val="00140FD0"/>
    <w:rsid w:val="0014132A"/>
    <w:rsid w:val="00141D7F"/>
    <w:rsid w:val="0014676E"/>
    <w:rsid w:val="00147394"/>
    <w:rsid w:val="0015226D"/>
    <w:rsid w:val="001540C7"/>
    <w:rsid w:val="00154AEB"/>
    <w:rsid w:val="001555E4"/>
    <w:rsid w:val="001566A8"/>
    <w:rsid w:val="00156EC9"/>
    <w:rsid w:val="001577A9"/>
    <w:rsid w:val="00160367"/>
    <w:rsid w:val="001637A9"/>
    <w:rsid w:val="001639C6"/>
    <w:rsid w:val="00163FE6"/>
    <w:rsid w:val="001641F1"/>
    <w:rsid w:val="0016525B"/>
    <w:rsid w:val="00165A93"/>
    <w:rsid w:val="00167040"/>
    <w:rsid w:val="00167575"/>
    <w:rsid w:val="00174493"/>
    <w:rsid w:val="00174ABD"/>
    <w:rsid w:val="00176692"/>
    <w:rsid w:val="001776B1"/>
    <w:rsid w:val="0018335A"/>
    <w:rsid w:val="00185472"/>
    <w:rsid w:val="001858BE"/>
    <w:rsid w:val="001872D5"/>
    <w:rsid w:val="00192F1E"/>
    <w:rsid w:val="001930BF"/>
    <w:rsid w:val="00196835"/>
    <w:rsid w:val="00196898"/>
    <w:rsid w:val="001A10D7"/>
    <w:rsid w:val="001A14BF"/>
    <w:rsid w:val="001A3275"/>
    <w:rsid w:val="001A5CD6"/>
    <w:rsid w:val="001A7FD1"/>
    <w:rsid w:val="001B03F3"/>
    <w:rsid w:val="001B12C7"/>
    <w:rsid w:val="001B3743"/>
    <w:rsid w:val="001C3325"/>
    <w:rsid w:val="001D07EB"/>
    <w:rsid w:val="001D15EE"/>
    <w:rsid w:val="001D723C"/>
    <w:rsid w:val="001E009B"/>
    <w:rsid w:val="001E1AC7"/>
    <w:rsid w:val="001E3D55"/>
    <w:rsid w:val="001E3F79"/>
    <w:rsid w:val="001E69C7"/>
    <w:rsid w:val="001E6FD9"/>
    <w:rsid w:val="001E75BE"/>
    <w:rsid w:val="001F1CF2"/>
    <w:rsid w:val="001F6911"/>
    <w:rsid w:val="001F723D"/>
    <w:rsid w:val="001F7586"/>
    <w:rsid w:val="001F75B7"/>
    <w:rsid w:val="00200341"/>
    <w:rsid w:val="00200FCB"/>
    <w:rsid w:val="0020365E"/>
    <w:rsid w:val="00203A51"/>
    <w:rsid w:val="00204039"/>
    <w:rsid w:val="00206977"/>
    <w:rsid w:val="00207D1B"/>
    <w:rsid w:val="00207E63"/>
    <w:rsid w:val="00215293"/>
    <w:rsid w:val="00220437"/>
    <w:rsid w:val="0022078B"/>
    <w:rsid w:val="002227BB"/>
    <w:rsid w:val="00224B5C"/>
    <w:rsid w:val="002265EE"/>
    <w:rsid w:val="0022666C"/>
    <w:rsid w:val="00226943"/>
    <w:rsid w:val="00226A03"/>
    <w:rsid w:val="002322DB"/>
    <w:rsid w:val="00240846"/>
    <w:rsid w:val="0024355F"/>
    <w:rsid w:val="00252CE6"/>
    <w:rsid w:val="002541E2"/>
    <w:rsid w:val="00255261"/>
    <w:rsid w:val="00255D80"/>
    <w:rsid w:val="00255DC8"/>
    <w:rsid w:val="002575F6"/>
    <w:rsid w:val="00257896"/>
    <w:rsid w:val="00261122"/>
    <w:rsid w:val="0026135C"/>
    <w:rsid w:val="0026170D"/>
    <w:rsid w:val="00263E71"/>
    <w:rsid w:val="00264C21"/>
    <w:rsid w:val="00265A41"/>
    <w:rsid w:val="00270012"/>
    <w:rsid w:val="00272313"/>
    <w:rsid w:val="002742F1"/>
    <w:rsid w:val="00274CD8"/>
    <w:rsid w:val="00276239"/>
    <w:rsid w:val="002763E8"/>
    <w:rsid w:val="0027725E"/>
    <w:rsid w:val="00277D6C"/>
    <w:rsid w:val="00280146"/>
    <w:rsid w:val="002834C5"/>
    <w:rsid w:val="0028471C"/>
    <w:rsid w:val="00287E53"/>
    <w:rsid w:val="002905E9"/>
    <w:rsid w:val="00290DB8"/>
    <w:rsid w:val="00296916"/>
    <w:rsid w:val="002A0EA5"/>
    <w:rsid w:val="002A1874"/>
    <w:rsid w:val="002A1925"/>
    <w:rsid w:val="002A7119"/>
    <w:rsid w:val="002A7FDE"/>
    <w:rsid w:val="002B12F3"/>
    <w:rsid w:val="002B498F"/>
    <w:rsid w:val="002B6D1A"/>
    <w:rsid w:val="002B75F6"/>
    <w:rsid w:val="002B7807"/>
    <w:rsid w:val="002C172B"/>
    <w:rsid w:val="002C23C9"/>
    <w:rsid w:val="002C2BAD"/>
    <w:rsid w:val="002C3B98"/>
    <w:rsid w:val="002C3E2C"/>
    <w:rsid w:val="002C6500"/>
    <w:rsid w:val="002C6CFE"/>
    <w:rsid w:val="002D3AC6"/>
    <w:rsid w:val="002D3D41"/>
    <w:rsid w:val="002D6DA3"/>
    <w:rsid w:val="002E06E0"/>
    <w:rsid w:val="002E10B2"/>
    <w:rsid w:val="002E1CDF"/>
    <w:rsid w:val="002E3A12"/>
    <w:rsid w:val="002E5179"/>
    <w:rsid w:val="002E7D61"/>
    <w:rsid w:val="002F0302"/>
    <w:rsid w:val="002F1DAE"/>
    <w:rsid w:val="002F307E"/>
    <w:rsid w:val="002F3A28"/>
    <w:rsid w:val="002F44B2"/>
    <w:rsid w:val="00302247"/>
    <w:rsid w:val="00302F7C"/>
    <w:rsid w:val="00305563"/>
    <w:rsid w:val="00315377"/>
    <w:rsid w:val="00315E8E"/>
    <w:rsid w:val="003219DF"/>
    <w:rsid w:val="00322D3B"/>
    <w:rsid w:val="00324341"/>
    <w:rsid w:val="0032463A"/>
    <w:rsid w:val="00324BAC"/>
    <w:rsid w:val="003307AD"/>
    <w:rsid w:val="00331980"/>
    <w:rsid w:val="003329DD"/>
    <w:rsid w:val="00334115"/>
    <w:rsid w:val="00334F62"/>
    <w:rsid w:val="00334F83"/>
    <w:rsid w:val="00335909"/>
    <w:rsid w:val="003404E1"/>
    <w:rsid w:val="00340E5A"/>
    <w:rsid w:val="003418CE"/>
    <w:rsid w:val="00341964"/>
    <w:rsid w:val="00342776"/>
    <w:rsid w:val="00343090"/>
    <w:rsid w:val="00343ACD"/>
    <w:rsid w:val="00344614"/>
    <w:rsid w:val="0034558E"/>
    <w:rsid w:val="0034559C"/>
    <w:rsid w:val="003460AD"/>
    <w:rsid w:val="00346D5F"/>
    <w:rsid w:val="00347123"/>
    <w:rsid w:val="003501D4"/>
    <w:rsid w:val="0035254E"/>
    <w:rsid w:val="00353AFA"/>
    <w:rsid w:val="003541D5"/>
    <w:rsid w:val="00355CB7"/>
    <w:rsid w:val="00357465"/>
    <w:rsid w:val="003577A5"/>
    <w:rsid w:val="0036051C"/>
    <w:rsid w:val="00365165"/>
    <w:rsid w:val="00365DA0"/>
    <w:rsid w:val="00366CDE"/>
    <w:rsid w:val="003702A1"/>
    <w:rsid w:val="003710A0"/>
    <w:rsid w:val="00377071"/>
    <w:rsid w:val="00381303"/>
    <w:rsid w:val="0038170E"/>
    <w:rsid w:val="003947CD"/>
    <w:rsid w:val="00396A3B"/>
    <w:rsid w:val="00396D5D"/>
    <w:rsid w:val="0039765A"/>
    <w:rsid w:val="003978EA"/>
    <w:rsid w:val="003A1635"/>
    <w:rsid w:val="003A5D3B"/>
    <w:rsid w:val="003A6C11"/>
    <w:rsid w:val="003A79EF"/>
    <w:rsid w:val="003A7F68"/>
    <w:rsid w:val="003B0B91"/>
    <w:rsid w:val="003B20C3"/>
    <w:rsid w:val="003B3219"/>
    <w:rsid w:val="003B344C"/>
    <w:rsid w:val="003B5C70"/>
    <w:rsid w:val="003B71F0"/>
    <w:rsid w:val="003C431C"/>
    <w:rsid w:val="003C6488"/>
    <w:rsid w:val="003C669E"/>
    <w:rsid w:val="003D0C88"/>
    <w:rsid w:val="003D189E"/>
    <w:rsid w:val="003D30A8"/>
    <w:rsid w:val="003D4CBE"/>
    <w:rsid w:val="003D6E95"/>
    <w:rsid w:val="003D7153"/>
    <w:rsid w:val="003D7222"/>
    <w:rsid w:val="003D784B"/>
    <w:rsid w:val="003E08EB"/>
    <w:rsid w:val="003E1258"/>
    <w:rsid w:val="003E5921"/>
    <w:rsid w:val="003E5E21"/>
    <w:rsid w:val="003F02A7"/>
    <w:rsid w:val="003F105B"/>
    <w:rsid w:val="003F2415"/>
    <w:rsid w:val="003F3254"/>
    <w:rsid w:val="003F474C"/>
    <w:rsid w:val="003F5C76"/>
    <w:rsid w:val="003F70F8"/>
    <w:rsid w:val="00402F92"/>
    <w:rsid w:val="00403D15"/>
    <w:rsid w:val="00404CEB"/>
    <w:rsid w:val="00415CDD"/>
    <w:rsid w:val="00421E2A"/>
    <w:rsid w:val="0043021F"/>
    <w:rsid w:val="00430DE4"/>
    <w:rsid w:val="00431593"/>
    <w:rsid w:val="00433382"/>
    <w:rsid w:val="00434BF9"/>
    <w:rsid w:val="00435DDF"/>
    <w:rsid w:val="00437F93"/>
    <w:rsid w:val="00441849"/>
    <w:rsid w:val="00442F01"/>
    <w:rsid w:val="00443E2B"/>
    <w:rsid w:val="00445DFB"/>
    <w:rsid w:val="004479C6"/>
    <w:rsid w:val="0045011F"/>
    <w:rsid w:val="00452E7B"/>
    <w:rsid w:val="00453231"/>
    <w:rsid w:val="00453D13"/>
    <w:rsid w:val="004601DB"/>
    <w:rsid w:val="00460612"/>
    <w:rsid w:val="004615F9"/>
    <w:rsid w:val="00465C18"/>
    <w:rsid w:val="00467E4A"/>
    <w:rsid w:val="00470543"/>
    <w:rsid w:val="00475C53"/>
    <w:rsid w:val="00476A80"/>
    <w:rsid w:val="00476CD2"/>
    <w:rsid w:val="004858D8"/>
    <w:rsid w:val="0048752D"/>
    <w:rsid w:val="004912F9"/>
    <w:rsid w:val="0049312A"/>
    <w:rsid w:val="004948A6"/>
    <w:rsid w:val="004967EE"/>
    <w:rsid w:val="004A05AB"/>
    <w:rsid w:val="004A4DC8"/>
    <w:rsid w:val="004A63FF"/>
    <w:rsid w:val="004B0548"/>
    <w:rsid w:val="004B5265"/>
    <w:rsid w:val="004B6CE2"/>
    <w:rsid w:val="004B6F8D"/>
    <w:rsid w:val="004B7F07"/>
    <w:rsid w:val="004C41EE"/>
    <w:rsid w:val="004C44B8"/>
    <w:rsid w:val="004D1533"/>
    <w:rsid w:val="004D25A6"/>
    <w:rsid w:val="004D4CF4"/>
    <w:rsid w:val="004E00AC"/>
    <w:rsid w:val="004E3D20"/>
    <w:rsid w:val="004E4A23"/>
    <w:rsid w:val="004E600A"/>
    <w:rsid w:val="004E65D2"/>
    <w:rsid w:val="004E7ED0"/>
    <w:rsid w:val="004F110E"/>
    <w:rsid w:val="004F1143"/>
    <w:rsid w:val="004F25D9"/>
    <w:rsid w:val="004F60EF"/>
    <w:rsid w:val="004F6B8C"/>
    <w:rsid w:val="005049B2"/>
    <w:rsid w:val="00504C1E"/>
    <w:rsid w:val="0050574A"/>
    <w:rsid w:val="00505DA0"/>
    <w:rsid w:val="0050646B"/>
    <w:rsid w:val="00507BC2"/>
    <w:rsid w:val="00511471"/>
    <w:rsid w:val="00517B75"/>
    <w:rsid w:val="0052187B"/>
    <w:rsid w:val="005234CE"/>
    <w:rsid w:val="0052672B"/>
    <w:rsid w:val="00526B65"/>
    <w:rsid w:val="005311DA"/>
    <w:rsid w:val="00531EBF"/>
    <w:rsid w:val="0054173F"/>
    <w:rsid w:val="00541EEA"/>
    <w:rsid w:val="00543C8D"/>
    <w:rsid w:val="00544F96"/>
    <w:rsid w:val="00545F70"/>
    <w:rsid w:val="005477F9"/>
    <w:rsid w:val="0055084E"/>
    <w:rsid w:val="005512D4"/>
    <w:rsid w:val="0055218D"/>
    <w:rsid w:val="0055342F"/>
    <w:rsid w:val="00555C7F"/>
    <w:rsid w:val="00556AE1"/>
    <w:rsid w:val="00556EBA"/>
    <w:rsid w:val="0056133C"/>
    <w:rsid w:val="005673CE"/>
    <w:rsid w:val="0057113B"/>
    <w:rsid w:val="00575586"/>
    <w:rsid w:val="005779E9"/>
    <w:rsid w:val="005800C8"/>
    <w:rsid w:val="00580113"/>
    <w:rsid w:val="00581C65"/>
    <w:rsid w:val="0058313A"/>
    <w:rsid w:val="00584726"/>
    <w:rsid w:val="00585054"/>
    <w:rsid w:val="00585CBE"/>
    <w:rsid w:val="0058662A"/>
    <w:rsid w:val="0058738F"/>
    <w:rsid w:val="00590F69"/>
    <w:rsid w:val="0059207A"/>
    <w:rsid w:val="005968F4"/>
    <w:rsid w:val="00597904"/>
    <w:rsid w:val="005A14F9"/>
    <w:rsid w:val="005A2171"/>
    <w:rsid w:val="005A2B4D"/>
    <w:rsid w:val="005A4C4E"/>
    <w:rsid w:val="005B0FA5"/>
    <w:rsid w:val="005B23F1"/>
    <w:rsid w:val="005B4E12"/>
    <w:rsid w:val="005B56F4"/>
    <w:rsid w:val="005C0331"/>
    <w:rsid w:val="005C0EE0"/>
    <w:rsid w:val="005C1063"/>
    <w:rsid w:val="005C1412"/>
    <w:rsid w:val="005C74A4"/>
    <w:rsid w:val="005D12B9"/>
    <w:rsid w:val="005D1833"/>
    <w:rsid w:val="005D2809"/>
    <w:rsid w:val="005D2DE1"/>
    <w:rsid w:val="005D36B7"/>
    <w:rsid w:val="005E1967"/>
    <w:rsid w:val="005E25DC"/>
    <w:rsid w:val="005E33CF"/>
    <w:rsid w:val="005E41F2"/>
    <w:rsid w:val="005F13DF"/>
    <w:rsid w:val="005F14CE"/>
    <w:rsid w:val="005F339E"/>
    <w:rsid w:val="005F4AF5"/>
    <w:rsid w:val="005F670C"/>
    <w:rsid w:val="005F6AF2"/>
    <w:rsid w:val="005F6CD8"/>
    <w:rsid w:val="005F6F8B"/>
    <w:rsid w:val="005F78BC"/>
    <w:rsid w:val="00602D84"/>
    <w:rsid w:val="006071D6"/>
    <w:rsid w:val="00611501"/>
    <w:rsid w:val="0061516D"/>
    <w:rsid w:val="0061777C"/>
    <w:rsid w:val="00620654"/>
    <w:rsid w:val="0062155B"/>
    <w:rsid w:val="006246D5"/>
    <w:rsid w:val="00624EFD"/>
    <w:rsid w:val="00625945"/>
    <w:rsid w:val="006276EC"/>
    <w:rsid w:val="00627961"/>
    <w:rsid w:val="00630BDE"/>
    <w:rsid w:val="006326AE"/>
    <w:rsid w:val="00632BE1"/>
    <w:rsid w:val="0063504D"/>
    <w:rsid w:val="006352C0"/>
    <w:rsid w:val="006366ED"/>
    <w:rsid w:val="00637C43"/>
    <w:rsid w:val="0064008B"/>
    <w:rsid w:val="00641D1F"/>
    <w:rsid w:val="00653F2F"/>
    <w:rsid w:val="006549AA"/>
    <w:rsid w:val="00654CA6"/>
    <w:rsid w:val="00655691"/>
    <w:rsid w:val="00656AF4"/>
    <w:rsid w:val="0065772B"/>
    <w:rsid w:val="00657775"/>
    <w:rsid w:val="00657A39"/>
    <w:rsid w:val="00657BD1"/>
    <w:rsid w:val="00661F17"/>
    <w:rsid w:val="006621C9"/>
    <w:rsid w:val="006624BA"/>
    <w:rsid w:val="00664EB5"/>
    <w:rsid w:val="006748AC"/>
    <w:rsid w:val="00674CE8"/>
    <w:rsid w:val="00676E93"/>
    <w:rsid w:val="00683BC4"/>
    <w:rsid w:val="006857E2"/>
    <w:rsid w:val="00687221"/>
    <w:rsid w:val="00691169"/>
    <w:rsid w:val="0069154F"/>
    <w:rsid w:val="00692288"/>
    <w:rsid w:val="0069613E"/>
    <w:rsid w:val="00696489"/>
    <w:rsid w:val="006A0097"/>
    <w:rsid w:val="006A10D3"/>
    <w:rsid w:val="006A1F4B"/>
    <w:rsid w:val="006A5273"/>
    <w:rsid w:val="006A5FE5"/>
    <w:rsid w:val="006A7E79"/>
    <w:rsid w:val="006B19B5"/>
    <w:rsid w:val="006B28D2"/>
    <w:rsid w:val="006B519F"/>
    <w:rsid w:val="006C267B"/>
    <w:rsid w:val="006C3C0E"/>
    <w:rsid w:val="006C6016"/>
    <w:rsid w:val="006C6E98"/>
    <w:rsid w:val="006C6EE1"/>
    <w:rsid w:val="006D0382"/>
    <w:rsid w:val="006D32D3"/>
    <w:rsid w:val="006D503F"/>
    <w:rsid w:val="006E15D9"/>
    <w:rsid w:val="006E2CCA"/>
    <w:rsid w:val="006E3E4A"/>
    <w:rsid w:val="006E44FE"/>
    <w:rsid w:val="006E4632"/>
    <w:rsid w:val="006F21F3"/>
    <w:rsid w:val="006F2C39"/>
    <w:rsid w:val="006F67BE"/>
    <w:rsid w:val="006F6FBE"/>
    <w:rsid w:val="006F7025"/>
    <w:rsid w:val="00702D25"/>
    <w:rsid w:val="00703C9C"/>
    <w:rsid w:val="00704F73"/>
    <w:rsid w:val="00705F65"/>
    <w:rsid w:val="007060F2"/>
    <w:rsid w:val="0070675E"/>
    <w:rsid w:val="00706FD3"/>
    <w:rsid w:val="0070713A"/>
    <w:rsid w:val="0070785C"/>
    <w:rsid w:val="00711D07"/>
    <w:rsid w:val="00712EDD"/>
    <w:rsid w:val="0071381D"/>
    <w:rsid w:val="00715056"/>
    <w:rsid w:val="00715D6C"/>
    <w:rsid w:val="00716200"/>
    <w:rsid w:val="00716694"/>
    <w:rsid w:val="00716F15"/>
    <w:rsid w:val="00722E0B"/>
    <w:rsid w:val="007254B6"/>
    <w:rsid w:val="00725C1A"/>
    <w:rsid w:val="007277B9"/>
    <w:rsid w:val="007312C0"/>
    <w:rsid w:val="0073386E"/>
    <w:rsid w:val="00733BA0"/>
    <w:rsid w:val="00734795"/>
    <w:rsid w:val="00735160"/>
    <w:rsid w:val="007370FB"/>
    <w:rsid w:val="00741C60"/>
    <w:rsid w:val="0074214D"/>
    <w:rsid w:val="007424E2"/>
    <w:rsid w:val="007433AC"/>
    <w:rsid w:val="00745333"/>
    <w:rsid w:val="00746035"/>
    <w:rsid w:val="00746C6B"/>
    <w:rsid w:val="00746D8C"/>
    <w:rsid w:val="00750B43"/>
    <w:rsid w:val="00752503"/>
    <w:rsid w:val="0075510E"/>
    <w:rsid w:val="0075550B"/>
    <w:rsid w:val="00755785"/>
    <w:rsid w:val="007601CD"/>
    <w:rsid w:val="00761833"/>
    <w:rsid w:val="00761B69"/>
    <w:rsid w:val="007621D4"/>
    <w:rsid w:val="00763F85"/>
    <w:rsid w:val="00767E73"/>
    <w:rsid w:val="00773054"/>
    <w:rsid w:val="007731D7"/>
    <w:rsid w:val="0077478F"/>
    <w:rsid w:val="00774A6B"/>
    <w:rsid w:val="00780497"/>
    <w:rsid w:val="00783293"/>
    <w:rsid w:val="00787393"/>
    <w:rsid w:val="00790531"/>
    <w:rsid w:val="00790BB1"/>
    <w:rsid w:val="00790DCA"/>
    <w:rsid w:val="00794492"/>
    <w:rsid w:val="007A0533"/>
    <w:rsid w:val="007A0C06"/>
    <w:rsid w:val="007A181A"/>
    <w:rsid w:val="007A21BF"/>
    <w:rsid w:val="007A4160"/>
    <w:rsid w:val="007B06A2"/>
    <w:rsid w:val="007B3519"/>
    <w:rsid w:val="007B4F70"/>
    <w:rsid w:val="007B71FE"/>
    <w:rsid w:val="007B7521"/>
    <w:rsid w:val="007B787A"/>
    <w:rsid w:val="007B7C03"/>
    <w:rsid w:val="007C090E"/>
    <w:rsid w:val="007C5639"/>
    <w:rsid w:val="007C5C9C"/>
    <w:rsid w:val="007C6C70"/>
    <w:rsid w:val="007C6C96"/>
    <w:rsid w:val="007D05F6"/>
    <w:rsid w:val="007D1BB2"/>
    <w:rsid w:val="007D71A0"/>
    <w:rsid w:val="007D7C60"/>
    <w:rsid w:val="007E352A"/>
    <w:rsid w:val="007E3906"/>
    <w:rsid w:val="007F26C6"/>
    <w:rsid w:val="007F3090"/>
    <w:rsid w:val="007F530E"/>
    <w:rsid w:val="007F7EAC"/>
    <w:rsid w:val="00800C7A"/>
    <w:rsid w:val="00803249"/>
    <w:rsid w:val="00805BB7"/>
    <w:rsid w:val="00806290"/>
    <w:rsid w:val="0081330B"/>
    <w:rsid w:val="0081477B"/>
    <w:rsid w:val="00814C04"/>
    <w:rsid w:val="00814F6E"/>
    <w:rsid w:val="00816FE4"/>
    <w:rsid w:val="008211D6"/>
    <w:rsid w:val="00821F2E"/>
    <w:rsid w:val="00822800"/>
    <w:rsid w:val="008229EB"/>
    <w:rsid w:val="008232F2"/>
    <w:rsid w:val="00823B6D"/>
    <w:rsid w:val="00830CA1"/>
    <w:rsid w:val="00840C19"/>
    <w:rsid w:val="00840F32"/>
    <w:rsid w:val="00842954"/>
    <w:rsid w:val="00842CCC"/>
    <w:rsid w:val="0084370D"/>
    <w:rsid w:val="00844E62"/>
    <w:rsid w:val="00847090"/>
    <w:rsid w:val="00851FB1"/>
    <w:rsid w:val="00852B0E"/>
    <w:rsid w:val="00853ED8"/>
    <w:rsid w:val="0086039E"/>
    <w:rsid w:val="00860CB0"/>
    <w:rsid w:val="00867F8B"/>
    <w:rsid w:val="0087022E"/>
    <w:rsid w:val="00871A56"/>
    <w:rsid w:val="00872D68"/>
    <w:rsid w:val="00872F37"/>
    <w:rsid w:val="00876811"/>
    <w:rsid w:val="00876C1F"/>
    <w:rsid w:val="00876D7A"/>
    <w:rsid w:val="0088167B"/>
    <w:rsid w:val="00886109"/>
    <w:rsid w:val="008865D1"/>
    <w:rsid w:val="00890266"/>
    <w:rsid w:val="008931FA"/>
    <w:rsid w:val="008A06BA"/>
    <w:rsid w:val="008A10DF"/>
    <w:rsid w:val="008A1AC5"/>
    <w:rsid w:val="008A1B95"/>
    <w:rsid w:val="008A3948"/>
    <w:rsid w:val="008A453B"/>
    <w:rsid w:val="008A5E27"/>
    <w:rsid w:val="008A5E36"/>
    <w:rsid w:val="008A7AD9"/>
    <w:rsid w:val="008B25AA"/>
    <w:rsid w:val="008B357C"/>
    <w:rsid w:val="008B58D6"/>
    <w:rsid w:val="008C0088"/>
    <w:rsid w:val="008C1D05"/>
    <w:rsid w:val="008C2BEB"/>
    <w:rsid w:val="008C3534"/>
    <w:rsid w:val="008D2416"/>
    <w:rsid w:val="008D37BF"/>
    <w:rsid w:val="008D40E8"/>
    <w:rsid w:val="008D434B"/>
    <w:rsid w:val="008D5D43"/>
    <w:rsid w:val="008D6FF9"/>
    <w:rsid w:val="008E0A0C"/>
    <w:rsid w:val="008E0DEA"/>
    <w:rsid w:val="008E574E"/>
    <w:rsid w:val="008F1D12"/>
    <w:rsid w:val="00902F29"/>
    <w:rsid w:val="00902F6B"/>
    <w:rsid w:val="0090326D"/>
    <w:rsid w:val="00903411"/>
    <w:rsid w:val="00904E35"/>
    <w:rsid w:val="00905C71"/>
    <w:rsid w:val="009063E3"/>
    <w:rsid w:val="00911437"/>
    <w:rsid w:val="009120BA"/>
    <w:rsid w:val="00912A7E"/>
    <w:rsid w:val="00920B09"/>
    <w:rsid w:val="009226E7"/>
    <w:rsid w:val="009229DE"/>
    <w:rsid w:val="00924DFE"/>
    <w:rsid w:val="0093115F"/>
    <w:rsid w:val="00931898"/>
    <w:rsid w:val="00932AC2"/>
    <w:rsid w:val="00932CEB"/>
    <w:rsid w:val="0093474C"/>
    <w:rsid w:val="009353FF"/>
    <w:rsid w:val="00940169"/>
    <w:rsid w:val="00941CDA"/>
    <w:rsid w:val="00943042"/>
    <w:rsid w:val="00945DCA"/>
    <w:rsid w:val="00951CA0"/>
    <w:rsid w:val="009523C9"/>
    <w:rsid w:val="00952C86"/>
    <w:rsid w:val="00954A1E"/>
    <w:rsid w:val="00956369"/>
    <w:rsid w:val="00962778"/>
    <w:rsid w:val="00963301"/>
    <w:rsid w:val="0096609E"/>
    <w:rsid w:val="00966D64"/>
    <w:rsid w:val="00966E4E"/>
    <w:rsid w:val="009706A1"/>
    <w:rsid w:val="00972AE0"/>
    <w:rsid w:val="00972F2E"/>
    <w:rsid w:val="00973EDA"/>
    <w:rsid w:val="00974487"/>
    <w:rsid w:val="009749F7"/>
    <w:rsid w:val="00976C24"/>
    <w:rsid w:val="00977ECF"/>
    <w:rsid w:val="00982947"/>
    <w:rsid w:val="009859BF"/>
    <w:rsid w:val="00987B6F"/>
    <w:rsid w:val="00987B89"/>
    <w:rsid w:val="00994492"/>
    <w:rsid w:val="009A0DCD"/>
    <w:rsid w:val="009A31B2"/>
    <w:rsid w:val="009A376F"/>
    <w:rsid w:val="009A3FA6"/>
    <w:rsid w:val="009A54AD"/>
    <w:rsid w:val="009A5DA8"/>
    <w:rsid w:val="009A712A"/>
    <w:rsid w:val="009B0C46"/>
    <w:rsid w:val="009B3305"/>
    <w:rsid w:val="009B3725"/>
    <w:rsid w:val="009B3880"/>
    <w:rsid w:val="009B42E7"/>
    <w:rsid w:val="009B6F93"/>
    <w:rsid w:val="009C0255"/>
    <w:rsid w:val="009C0CF0"/>
    <w:rsid w:val="009C13DD"/>
    <w:rsid w:val="009C2B52"/>
    <w:rsid w:val="009C3117"/>
    <w:rsid w:val="009C7399"/>
    <w:rsid w:val="009D0482"/>
    <w:rsid w:val="009D09BA"/>
    <w:rsid w:val="009D0E2E"/>
    <w:rsid w:val="009D25DC"/>
    <w:rsid w:val="009D3712"/>
    <w:rsid w:val="009D4BA1"/>
    <w:rsid w:val="009D5CD0"/>
    <w:rsid w:val="009E1540"/>
    <w:rsid w:val="009E1EC6"/>
    <w:rsid w:val="009E3A24"/>
    <w:rsid w:val="009E6365"/>
    <w:rsid w:val="009E6A85"/>
    <w:rsid w:val="009E6C58"/>
    <w:rsid w:val="009F0DD9"/>
    <w:rsid w:val="009F345B"/>
    <w:rsid w:val="00A023AB"/>
    <w:rsid w:val="00A042BF"/>
    <w:rsid w:val="00A05D81"/>
    <w:rsid w:val="00A07786"/>
    <w:rsid w:val="00A0785D"/>
    <w:rsid w:val="00A079CC"/>
    <w:rsid w:val="00A07D74"/>
    <w:rsid w:val="00A13014"/>
    <w:rsid w:val="00A13836"/>
    <w:rsid w:val="00A1400A"/>
    <w:rsid w:val="00A15341"/>
    <w:rsid w:val="00A15AC2"/>
    <w:rsid w:val="00A15D11"/>
    <w:rsid w:val="00A169DC"/>
    <w:rsid w:val="00A17713"/>
    <w:rsid w:val="00A179DC"/>
    <w:rsid w:val="00A23E78"/>
    <w:rsid w:val="00A2570D"/>
    <w:rsid w:val="00A25D12"/>
    <w:rsid w:val="00A2778C"/>
    <w:rsid w:val="00A304C9"/>
    <w:rsid w:val="00A30FBF"/>
    <w:rsid w:val="00A317C5"/>
    <w:rsid w:val="00A32E9A"/>
    <w:rsid w:val="00A33BB3"/>
    <w:rsid w:val="00A33C25"/>
    <w:rsid w:val="00A34EEB"/>
    <w:rsid w:val="00A35E2B"/>
    <w:rsid w:val="00A37675"/>
    <w:rsid w:val="00A37DC7"/>
    <w:rsid w:val="00A40589"/>
    <w:rsid w:val="00A41726"/>
    <w:rsid w:val="00A42BC9"/>
    <w:rsid w:val="00A439E0"/>
    <w:rsid w:val="00A456CA"/>
    <w:rsid w:val="00A45AC5"/>
    <w:rsid w:val="00A45CF0"/>
    <w:rsid w:val="00A477FE"/>
    <w:rsid w:val="00A53142"/>
    <w:rsid w:val="00A56088"/>
    <w:rsid w:val="00A567C3"/>
    <w:rsid w:val="00A56F13"/>
    <w:rsid w:val="00A57247"/>
    <w:rsid w:val="00A578ED"/>
    <w:rsid w:val="00A57E9A"/>
    <w:rsid w:val="00A60065"/>
    <w:rsid w:val="00A60082"/>
    <w:rsid w:val="00A60C1B"/>
    <w:rsid w:val="00A62A7A"/>
    <w:rsid w:val="00A64929"/>
    <w:rsid w:val="00A65D43"/>
    <w:rsid w:val="00A65EFA"/>
    <w:rsid w:val="00A665F5"/>
    <w:rsid w:val="00A74DB5"/>
    <w:rsid w:val="00A76C8F"/>
    <w:rsid w:val="00A77C49"/>
    <w:rsid w:val="00A77D8D"/>
    <w:rsid w:val="00A80E34"/>
    <w:rsid w:val="00A813B9"/>
    <w:rsid w:val="00A84EC4"/>
    <w:rsid w:val="00A86050"/>
    <w:rsid w:val="00A8728D"/>
    <w:rsid w:val="00A877BE"/>
    <w:rsid w:val="00A91B35"/>
    <w:rsid w:val="00A94164"/>
    <w:rsid w:val="00A955A9"/>
    <w:rsid w:val="00A970CD"/>
    <w:rsid w:val="00A9781C"/>
    <w:rsid w:val="00AA2A31"/>
    <w:rsid w:val="00AA35D5"/>
    <w:rsid w:val="00AA3EA5"/>
    <w:rsid w:val="00AA60DB"/>
    <w:rsid w:val="00AA7C69"/>
    <w:rsid w:val="00AB39FD"/>
    <w:rsid w:val="00AB702F"/>
    <w:rsid w:val="00AB7956"/>
    <w:rsid w:val="00AC1F8D"/>
    <w:rsid w:val="00AC2B75"/>
    <w:rsid w:val="00AC6325"/>
    <w:rsid w:val="00AD27A0"/>
    <w:rsid w:val="00AD5F00"/>
    <w:rsid w:val="00AE0777"/>
    <w:rsid w:val="00AE0B38"/>
    <w:rsid w:val="00AE12D8"/>
    <w:rsid w:val="00AE1CCE"/>
    <w:rsid w:val="00AE46B9"/>
    <w:rsid w:val="00AE4FDF"/>
    <w:rsid w:val="00AE5676"/>
    <w:rsid w:val="00AE7A1E"/>
    <w:rsid w:val="00AF1DE5"/>
    <w:rsid w:val="00AF28BC"/>
    <w:rsid w:val="00AF36BF"/>
    <w:rsid w:val="00AF553E"/>
    <w:rsid w:val="00AF7B45"/>
    <w:rsid w:val="00B01888"/>
    <w:rsid w:val="00B0251E"/>
    <w:rsid w:val="00B02DEC"/>
    <w:rsid w:val="00B03F2A"/>
    <w:rsid w:val="00B04621"/>
    <w:rsid w:val="00B06615"/>
    <w:rsid w:val="00B07E68"/>
    <w:rsid w:val="00B10717"/>
    <w:rsid w:val="00B12A6C"/>
    <w:rsid w:val="00B14FF2"/>
    <w:rsid w:val="00B156AB"/>
    <w:rsid w:val="00B20832"/>
    <w:rsid w:val="00B21586"/>
    <w:rsid w:val="00B21C3E"/>
    <w:rsid w:val="00B22E06"/>
    <w:rsid w:val="00B23D8D"/>
    <w:rsid w:val="00B31274"/>
    <w:rsid w:val="00B31D7C"/>
    <w:rsid w:val="00B40D4C"/>
    <w:rsid w:val="00B417F5"/>
    <w:rsid w:val="00B45179"/>
    <w:rsid w:val="00B45E83"/>
    <w:rsid w:val="00B50695"/>
    <w:rsid w:val="00B50DCB"/>
    <w:rsid w:val="00B51C6A"/>
    <w:rsid w:val="00B523B1"/>
    <w:rsid w:val="00B57E86"/>
    <w:rsid w:val="00B57F20"/>
    <w:rsid w:val="00B60F22"/>
    <w:rsid w:val="00B6177A"/>
    <w:rsid w:val="00B625F8"/>
    <w:rsid w:val="00B64451"/>
    <w:rsid w:val="00B654F9"/>
    <w:rsid w:val="00B6610F"/>
    <w:rsid w:val="00B667C5"/>
    <w:rsid w:val="00B6797D"/>
    <w:rsid w:val="00B67A8A"/>
    <w:rsid w:val="00B74279"/>
    <w:rsid w:val="00B761CD"/>
    <w:rsid w:val="00B767AA"/>
    <w:rsid w:val="00B7693C"/>
    <w:rsid w:val="00B80F62"/>
    <w:rsid w:val="00B8386D"/>
    <w:rsid w:val="00B84C99"/>
    <w:rsid w:val="00B86D06"/>
    <w:rsid w:val="00B92004"/>
    <w:rsid w:val="00B9271E"/>
    <w:rsid w:val="00B92CE2"/>
    <w:rsid w:val="00B94DEE"/>
    <w:rsid w:val="00B94ED9"/>
    <w:rsid w:val="00B95230"/>
    <w:rsid w:val="00B953B8"/>
    <w:rsid w:val="00B96274"/>
    <w:rsid w:val="00B9781B"/>
    <w:rsid w:val="00B9786B"/>
    <w:rsid w:val="00BA137B"/>
    <w:rsid w:val="00BA1AB3"/>
    <w:rsid w:val="00BA1AFA"/>
    <w:rsid w:val="00BA3BCB"/>
    <w:rsid w:val="00BB092B"/>
    <w:rsid w:val="00BB0C93"/>
    <w:rsid w:val="00BB2639"/>
    <w:rsid w:val="00BB48E8"/>
    <w:rsid w:val="00BB7D2E"/>
    <w:rsid w:val="00BC060B"/>
    <w:rsid w:val="00BC51C7"/>
    <w:rsid w:val="00BD3B63"/>
    <w:rsid w:val="00BD47E5"/>
    <w:rsid w:val="00BD6D82"/>
    <w:rsid w:val="00BD7832"/>
    <w:rsid w:val="00BE2E65"/>
    <w:rsid w:val="00BE407B"/>
    <w:rsid w:val="00BE62AC"/>
    <w:rsid w:val="00BE64B7"/>
    <w:rsid w:val="00BE7FC2"/>
    <w:rsid w:val="00BF6771"/>
    <w:rsid w:val="00BF6CC0"/>
    <w:rsid w:val="00C00DA2"/>
    <w:rsid w:val="00C00DCB"/>
    <w:rsid w:val="00C02381"/>
    <w:rsid w:val="00C0323D"/>
    <w:rsid w:val="00C038D4"/>
    <w:rsid w:val="00C055F6"/>
    <w:rsid w:val="00C07A42"/>
    <w:rsid w:val="00C10A66"/>
    <w:rsid w:val="00C11EE4"/>
    <w:rsid w:val="00C120E0"/>
    <w:rsid w:val="00C12B5B"/>
    <w:rsid w:val="00C14642"/>
    <w:rsid w:val="00C14B98"/>
    <w:rsid w:val="00C1613A"/>
    <w:rsid w:val="00C16A6C"/>
    <w:rsid w:val="00C17673"/>
    <w:rsid w:val="00C22E17"/>
    <w:rsid w:val="00C23BE4"/>
    <w:rsid w:val="00C24147"/>
    <w:rsid w:val="00C244F9"/>
    <w:rsid w:val="00C24B28"/>
    <w:rsid w:val="00C251C9"/>
    <w:rsid w:val="00C26399"/>
    <w:rsid w:val="00C26CC2"/>
    <w:rsid w:val="00C27704"/>
    <w:rsid w:val="00C30902"/>
    <w:rsid w:val="00C30DFE"/>
    <w:rsid w:val="00C32634"/>
    <w:rsid w:val="00C336D2"/>
    <w:rsid w:val="00C3374A"/>
    <w:rsid w:val="00C34DAB"/>
    <w:rsid w:val="00C36386"/>
    <w:rsid w:val="00C363E4"/>
    <w:rsid w:val="00C4027C"/>
    <w:rsid w:val="00C44462"/>
    <w:rsid w:val="00C45FB1"/>
    <w:rsid w:val="00C46ADD"/>
    <w:rsid w:val="00C47B38"/>
    <w:rsid w:val="00C5014A"/>
    <w:rsid w:val="00C51D75"/>
    <w:rsid w:val="00C5206A"/>
    <w:rsid w:val="00C53147"/>
    <w:rsid w:val="00C54365"/>
    <w:rsid w:val="00C54AA7"/>
    <w:rsid w:val="00C54B48"/>
    <w:rsid w:val="00C55814"/>
    <w:rsid w:val="00C60613"/>
    <w:rsid w:val="00C613AC"/>
    <w:rsid w:val="00C6245B"/>
    <w:rsid w:val="00C62B65"/>
    <w:rsid w:val="00C66856"/>
    <w:rsid w:val="00C724EC"/>
    <w:rsid w:val="00C763B2"/>
    <w:rsid w:val="00C82109"/>
    <w:rsid w:val="00C82591"/>
    <w:rsid w:val="00C83B55"/>
    <w:rsid w:val="00C83B8F"/>
    <w:rsid w:val="00C9033E"/>
    <w:rsid w:val="00C94C9D"/>
    <w:rsid w:val="00C9595A"/>
    <w:rsid w:val="00C96886"/>
    <w:rsid w:val="00C97393"/>
    <w:rsid w:val="00CA45F9"/>
    <w:rsid w:val="00CA4C7A"/>
    <w:rsid w:val="00CA61DC"/>
    <w:rsid w:val="00CA71F4"/>
    <w:rsid w:val="00CB0F36"/>
    <w:rsid w:val="00CB1062"/>
    <w:rsid w:val="00CB10E1"/>
    <w:rsid w:val="00CB2022"/>
    <w:rsid w:val="00CB2D70"/>
    <w:rsid w:val="00CB2E0E"/>
    <w:rsid w:val="00CB4069"/>
    <w:rsid w:val="00CC559D"/>
    <w:rsid w:val="00CC740E"/>
    <w:rsid w:val="00CC78A5"/>
    <w:rsid w:val="00CD015E"/>
    <w:rsid w:val="00CD0A32"/>
    <w:rsid w:val="00CD28F2"/>
    <w:rsid w:val="00CD37AA"/>
    <w:rsid w:val="00CD46B7"/>
    <w:rsid w:val="00CD5110"/>
    <w:rsid w:val="00CD6629"/>
    <w:rsid w:val="00CE624D"/>
    <w:rsid w:val="00CE7D9B"/>
    <w:rsid w:val="00CF3447"/>
    <w:rsid w:val="00CF3545"/>
    <w:rsid w:val="00CF4D62"/>
    <w:rsid w:val="00CF510C"/>
    <w:rsid w:val="00D03144"/>
    <w:rsid w:val="00D07915"/>
    <w:rsid w:val="00D07CAE"/>
    <w:rsid w:val="00D11D92"/>
    <w:rsid w:val="00D12328"/>
    <w:rsid w:val="00D13945"/>
    <w:rsid w:val="00D145D2"/>
    <w:rsid w:val="00D1585C"/>
    <w:rsid w:val="00D17EAA"/>
    <w:rsid w:val="00D20E1D"/>
    <w:rsid w:val="00D21C3C"/>
    <w:rsid w:val="00D23BF5"/>
    <w:rsid w:val="00D23ECE"/>
    <w:rsid w:val="00D243EF"/>
    <w:rsid w:val="00D244BE"/>
    <w:rsid w:val="00D253F3"/>
    <w:rsid w:val="00D25E6F"/>
    <w:rsid w:val="00D2621A"/>
    <w:rsid w:val="00D27A97"/>
    <w:rsid w:val="00D31531"/>
    <w:rsid w:val="00D32EEC"/>
    <w:rsid w:val="00D37ED8"/>
    <w:rsid w:val="00D401A4"/>
    <w:rsid w:val="00D4473A"/>
    <w:rsid w:val="00D500B4"/>
    <w:rsid w:val="00D50E21"/>
    <w:rsid w:val="00D56D29"/>
    <w:rsid w:val="00D61079"/>
    <w:rsid w:val="00D61C63"/>
    <w:rsid w:val="00D62394"/>
    <w:rsid w:val="00D629FC"/>
    <w:rsid w:val="00D65F0E"/>
    <w:rsid w:val="00D67F84"/>
    <w:rsid w:val="00D70ABA"/>
    <w:rsid w:val="00D71BBC"/>
    <w:rsid w:val="00D7280E"/>
    <w:rsid w:val="00D73C53"/>
    <w:rsid w:val="00D76848"/>
    <w:rsid w:val="00D775EA"/>
    <w:rsid w:val="00D81ED8"/>
    <w:rsid w:val="00D82E9E"/>
    <w:rsid w:val="00D830E2"/>
    <w:rsid w:val="00D8388B"/>
    <w:rsid w:val="00D83F2B"/>
    <w:rsid w:val="00D84AB3"/>
    <w:rsid w:val="00D85101"/>
    <w:rsid w:val="00D879E0"/>
    <w:rsid w:val="00D87BD3"/>
    <w:rsid w:val="00D90890"/>
    <w:rsid w:val="00D90E80"/>
    <w:rsid w:val="00D9304C"/>
    <w:rsid w:val="00D931FD"/>
    <w:rsid w:val="00D93357"/>
    <w:rsid w:val="00D934E5"/>
    <w:rsid w:val="00D94318"/>
    <w:rsid w:val="00D94B6D"/>
    <w:rsid w:val="00D96476"/>
    <w:rsid w:val="00D97BFD"/>
    <w:rsid w:val="00DA11CD"/>
    <w:rsid w:val="00DA2F4F"/>
    <w:rsid w:val="00DA42DD"/>
    <w:rsid w:val="00DA5D5F"/>
    <w:rsid w:val="00DB08B4"/>
    <w:rsid w:val="00DB1544"/>
    <w:rsid w:val="00DC2F1C"/>
    <w:rsid w:val="00DC34B7"/>
    <w:rsid w:val="00DC3857"/>
    <w:rsid w:val="00DC4554"/>
    <w:rsid w:val="00DC4752"/>
    <w:rsid w:val="00DC51BD"/>
    <w:rsid w:val="00DD4985"/>
    <w:rsid w:val="00DD66E5"/>
    <w:rsid w:val="00DD6A9D"/>
    <w:rsid w:val="00DD6E5B"/>
    <w:rsid w:val="00DE231D"/>
    <w:rsid w:val="00DE2568"/>
    <w:rsid w:val="00DE4BEE"/>
    <w:rsid w:val="00DE6889"/>
    <w:rsid w:val="00DE777A"/>
    <w:rsid w:val="00DF1299"/>
    <w:rsid w:val="00DF4B99"/>
    <w:rsid w:val="00DF7F11"/>
    <w:rsid w:val="00E01BCF"/>
    <w:rsid w:val="00E0319A"/>
    <w:rsid w:val="00E03B57"/>
    <w:rsid w:val="00E03C1E"/>
    <w:rsid w:val="00E04CD8"/>
    <w:rsid w:val="00E075F7"/>
    <w:rsid w:val="00E1033B"/>
    <w:rsid w:val="00E10EBA"/>
    <w:rsid w:val="00E12890"/>
    <w:rsid w:val="00E15796"/>
    <w:rsid w:val="00E17DBE"/>
    <w:rsid w:val="00E20C8C"/>
    <w:rsid w:val="00E21927"/>
    <w:rsid w:val="00E2218A"/>
    <w:rsid w:val="00E2433E"/>
    <w:rsid w:val="00E24BCD"/>
    <w:rsid w:val="00E269A1"/>
    <w:rsid w:val="00E3208E"/>
    <w:rsid w:val="00E33371"/>
    <w:rsid w:val="00E33451"/>
    <w:rsid w:val="00E35593"/>
    <w:rsid w:val="00E36E07"/>
    <w:rsid w:val="00E37D5D"/>
    <w:rsid w:val="00E440A8"/>
    <w:rsid w:val="00E4752C"/>
    <w:rsid w:val="00E4774A"/>
    <w:rsid w:val="00E50D3C"/>
    <w:rsid w:val="00E54E66"/>
    <w:rsid w:val="00E57C43"/>
    <w:rsid w:val="00E632F0"/>
    <w:rsid w:val="00E67D6E"/>
    <w:rsid w:val="00E67F96"/>
    <w:rsid w:val="00E7497F"/>
    <w:rsid w:val="00E75ECB"/>
    <w:rsid w:val="00E76875"/>
    <w:rsid w:val="00E76CD5"/>
    <w:rsid w:val="00E774E9"/>
    <w:rsid w:val="00E81950"/>
    <w:rsid w:val="00E8466F"/>
    <w:rsid w:val="00E85CD8"/>
    <w:rsid w:val="00E86A3F"/>
    <w:rsid w:val="00E87C6C"/>
    <w:rsid w:val="00E929F6"/>
    <w:rsid w:val="00E967F6"/>
    <w:rsid w:val="00E969DD"/>
    <w:rsid w:val="00E97A42"/>
    <w:rsid w:val="00EA00F2"/>
    <w:rsid w:val="00EA16FE"/>
    <w:rsid w:val="00EA2E15"/>
    <w:rsid w:val="00EA3C2F"/>
    <w:rsid w:val="00EA3CEA"/>
    <w:rsid w:val="00EA3FBC"/>
    <w:rsid w:val="00EA50E9"/>
    <w:rsid w:val="00EA71B9"/>
    <w:rsid w:val="00EA7466"/>
    <w:rsid w:val="00EB0346"/>
    <w:rsid w:val="00EB0EBC"/>
    <w:rsid w:val="00EB1EE4"/>
    <w:rsid w:val="00EB2314"/>
    <w:rsid w:val="00EB26D4"/>
    <w:rsid w:val="00EB5011"/>
    <w:rsid w:val="00EB6456"/>
    <w:rsid w:val="00EC0E56"/>
    <w:rsid w:val="00EC1124"/>
    <w:rsid w:val="00EC35D3"/>
    <w:rsid w:val="00EC3CF8"/>
    <w:rsid w:val="00EC4C49"/>
    <w:rsid w:val="00EC598A"/>
    <w:rsid w:val="00EC6B50"/>
    <w:rsid w:val="00ED2D13"/>
    <w:rsid w:val="00EE53B4"/>
    <w:rsid w:val="00EE5A78"/>
    <w:rsid w:val="00EF0A98"/>
    <w:rsid w:val="00EF2779"/>
    <w:rsid w:val="00EF2BBC"/>
    <w:rsid w:val="00EF2ECC"/>
    <w:rsid w:val="00EF3733"/>
    <w:rsid w:val="00EF4F05"/>
    <w:rsid w:val="00EF5C8B"/>
    <w:rsid w:val="00EF6B5D"/>
    <w:rsid w:val="00EF6BE3"/>
    <w:rsid w:val="00F003E9"/>
    <w:rsid w:val="00F01179"/>
    <w:rsid w:val="00F037A7"/>
    <w:rsid w:val="00F0464A"/>
    <w:rsid w:val="00F102B6"/>
    <w:rsid w:val="00F1093B"/>
    <w:rsid w:val="00F125D4"/>
    <w:rsid w:val="00F1421F"/>
    <w:rsid w:val="00F15D4C"/>
    <w:rsid w:val="00F179C7"/>
    <w:rsid w:val="00F17C37"/>
    <w:rsid w:val="00F201F2"/>
    <w:rsid w:val="00F23689"/>
    <w:rsid w:val="00F24B8E"/>
    <w:rsid w:val="00F24EC2"/>
    <w:rsid w:val="00F278C0"/>
    <w:rsid w:val="00F3028D"/>
    <w:rsid w:val="00F30B08"/>
    <w:rsid w:val="00F31A11"/>
    <w:rsid w:val="00F31DA7"/>
    <w:rsid w:val="00F31FDC"/>
    <w:rsid w:val="00F33EB4"/>
    <w:rsid w:val="00F353B0"/>
    <w:rsid w:val="00F3733E"/>
    <w:rsid w:val="00F40509"/>
    <w:rsid w:val="00F40680"/>
    <w:rsid w:val="00F42A1B"/>
    <w:rsid w:val="00F46C23"/>
    <w:rsid w:val="00F5030B"/>
    <w:rsid w:val="00F52D7F"/>
    <w:rsid w:val="00F547DA"/>
    <w:rsid w:val="00F550A6"/>
    <w:rsid w:val="00F564DE"/>
    <w:rsid w:val="00F60A58"/>
    <w:rsid w:val="00F644F9"/>
    <w:rsid w:val="00F64932"/>
    <w:rsid w:val="00F658E4"/>
    <w:rsid w:val="00F65EA0"/>
    <w:rsid w:val="00F662B3"/>
    <w:rsid w:val="00F67EAA"/>
    <w:rsid w:val="00F71299"/>
    <w:rsid w:val="00F71DCB"/>
    <w:rsid w:val="00F72676"/>
    <w:rsid w:val="00F7455A"/>
    <w:rsid w:val="00F8099E"/>
    <w:rsid w:val="00F81B21"/>
    <w:rsid w:val="00F837EE"/>
    <w:rsid w:val="00F83979"/>
    <w:rsid w:val="00F83C6A"/>
    <w:rsid w:val="00F87720"/>
    <w:rsid w:val="00F909CB"/>
    <w:rsid w:val="00F910F3"/>
    <w:rsid w:val="00F935CF"/>
    <w:rsid w:val="00FA323D"/>
    <w:rsid w:val="00FA434A"/>
    <w:rsid w:val="00FA4DDA"/>
    <w:rsid w:val="00FA577F"/>
    <w:rsid w:val="00FA6129"/>
    <w:rsid w:val="00FA7F24"/>
    <w:rsid w:val="00FB07BD"/>
    <w:rsid w:val="00FB24B4"/>
    <w:rsid w:val="00FB2E03"/>
    <w:rsid w:val="00FB48F2"/>
    <w:rsid w:val="00FB5FB4"/>
    <w:rsid w:val="00FB6CD7"/>
    <w:rsid w:val="00FB7BD1"/>
    <w:rsid w:val="00FC0ABE"/>
    <w:rsid w:val="00FC1F4A"/>
    <w:rsid w:val="00FC2ED6"/>
    <w:rsid w:val="00FC39B9"/>
    <w:rsid w:val="00FC7CE3"/>
    <w:rsid w:val="00FD108F"/>
    <w:rsid w:val="00FD2207"/>
    <w:rsid w:val="00FD401F"/>
    <w:rsid w:val="00FD431C"/>
    <w:rsid w:val="00FD4DE9"/>
    <w:rsid w:val="00FD7935"/>
    <w:rsid w:val="00FD7A27"/>
    <w:rsid w:val="00FE0613"/>
    <w:rsid w:val="00FE32B7"/>
    <w:rsid w:val="00FF0DB0"/>
    <w:rsid w:val="00FF3244"/>
    <w:rsid w:val="00FF39EF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76C2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C5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F5897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qFormat/>
    <w:rPr>
      <w:b/>
      <w:bCs/>
    </w:rPr>
  </w:style>
  <w:style w:type="character" w:styleId="Emphasis">
    <w:name w:val="Emphasis"/>
    <w:basedOn w:val="DefaultParagraphFont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CA45F9"/>
    <w:pPr>
      <w:spacing w:after="0" w:line="240" w:lineRule="auto"/>
      <w:jc w:val="center"/>
    </w:pPr>
    <w:rPr>
      <w:sz w:val="48"/>
      <w:szCs w:val="48"/>
      <w:lang w:eastAsia="ja-JP"/>
    </w:rPr>
  </w:style>
  <w:style w:type="table" w:styleId="TableGrid">
    <w:name w:val="Table Grid"/>
    <w:basedOn w:val="TableNormal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uiPriority w:val="99"/>
    <w:rsid w:val="00E355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35593"/>
  </w:style>
  <w:style w:type="character" w:customStyle="1" w:styleId="aqj">
    <w:name w:val="aqj"/>
    <w:basedOn w:val="DefaultParagraphFont"/>
    <w:rsid w:val="00B84C99"/>
  </w:style>
  <w:style w:type="paragraph" w:styleId="Header">
    <w:name w:val="header"/>
    <w:basedOn w:val="Normal"/>
    <w:link w:val="Head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64"/>
  </w:style>
  <w:style w:type="paragraph" w:styleId="Footer">
    <w:name w:val="footer"/>
    <w:basedOn w:val="Normal"/>
    <w:link w:val="Foot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64"/>
  </w:style>
  <w:style w:type="table" w:styleId="LightShading-Accent1">
    <w:name w:val="Light Shading Accent 1"/>
    <w:basedOn w:val="TableNormal"/>
    <w:uiPriority w:val="60"/>
    <w:rsid w:val="00E4752C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MediumGrid1-Accent1">
    <w:name w:val="Medium Grid 1 Accent 1"/>
    <w:basedOn w:val="TableNormal"/>
    <w:uiPriority w:val="67"/>
    <w:rsid w:val="003446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paragraph" w:styleId="NormalWeb">
    <w:name w:val="Normal (Web)"/>
    <w:basedOn w:val="Normal"/>
    <w:uiPriority w:val="99"/>
    <w:unhideWhenUsed/>
    <w:rsid w:val="0034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6039E"/>
    <w:rPr>
      <w:color w:val="B2B2B2" w:themeColor="followedHyperlink"/>
      <w:u w:val="single"/>
    </w:rPr>
  </w:style>
  <w:style w:type="paragraph" w:customStyle="1" w:styleId="NoteLevel11">
    <w:name w:val="Note Level 11"/>
    <w:basedOn w:val="Normal"/>
    <w:uiPriority w:val="99"/>
    <w:unhideWhenUsed/>
    <w:rsid w:val="009C0255"/>
    <w:pPr>
      <w:keepNext/>
      <w:numPr>
        <w:numId w:val="7"/>
      </w:numPr>
      <w:spacing w:after="0" w:line="240" w:lineRule="auto"/>
      <w:contextualSpacing/>
      <w:outlineLvl w:val="0"/>
    </w:pPr>
    <w:rPr>
      <w:rFonts w:ascii="Verdana" w:hAnsi="Verdana"/>
      <w:sz w:val="24"/>
      <w:szCs w:val="24"/>
      <w:lang w:eastAsia="en-US"/>
    </w:rPr>
  </w:style>
  <w:style w:type="paragraph" w:customStyle="1" w:styleId="NoteLevel21">
    <w:name w:val="Note Level 21"/>
    <w:basedOn w:val="Normal"/>
    <w:uiPriority w:val="99"/>
    <w:unhideWhenUsed/>
    <w:rsid w:val="009C0255"/>
    <w:pPr>
      <w:keepNext/>
      <w:numPr>
        <w:ilvl w:val="1"/>
        <w:numId w:val="7"/>
      </w:numPr>
      <w:spacing w:after="0" w:line="240" w:lineRule="auto"/>
      <w:contextualSpacing/>
      <w:outlineLvl w:val="1"/>
    </w:pPr>
    <w:rPr>
      <w:rFonts w:ascii="Verdana" w:hAnsi="Verdana"/>
      <w:sz w:val="24"/>
      <w:szCs w:val="24"/>
      <w:lang w:eastAsia="en-US"/>
    </w:rPr>
  </w:style>
  <w:style w:type="paragraph" w:customStyle="1" w:styleId="NoteLevel31">
    <w:name w:val="Note Level 31"/>
    <w:basedOn w:val="Normal"/>
    <w:uiPriority w:val="99"/>
    <w:unhideWhenUsed/>
    <w:rsid w:val="009C0255"/>
    <w:pPr>
      <w:keepNext/>
      <w:numPr>
        <w:ilvl w:val="2"/>
        <w:numId w:val="7"/>
      </w:numPr>
      <w:spacing w:after="0" w:line="240" w:lineRule="auto"/>
      <w:contextualSpacing/>
      <w:outlineLvl w:val="2"/>
    </w:pPr>
    <w:rPr>
      <w:rFonts w:ascii="Verdana" w:hAnsi="Verdana"/>
      <w:sz w:val="24"/>
      <w:szCs w:val="24"/>
      <w:lang w:eastAsia="en-US"/>
    </w:rPr>
  </w:style>
  <w:style w:type="paragraph" w:customStyle="1" w:styleId="NoteLevel41">
    <w:name w:val="Note Level 41"/>
    <w:basedOn w:val="Normal"/>
    <w:uiPriority w:val="99"/>
    <w:unhideWhenUsed/>
    <w:rsid w:val="009C0255"/>
    <w:pPr>
      <w:keepNext/>
      <w:numPr>
        <w:ilvl w:val="3"/>
        <w:numId w:val="7"/>
      </w:numPr>
      <w:spacing w:after="0" w:line="240" w:lineRule="auto"/>
      <w:contextualSpacing/>
      <w:outlineLvl w:val="3"/>
    </w:pPr>
    <w:rPr>
      <w:rFonts w:ascii="Verdana" w:hAnsi="Verdana"/>
      <w:sz w:val="24"/>
      <w:szCs w:val="24"/>
      <w:lang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9C0255"/>
    <w:pPr>
      <w:keepNext/>
      <w:numPr>
        <w:ilvl w:val="4"/>
        <w:numId w:val="7"/>
      </w:numPr>
      <w:spacing w:after="0" w:line="240" w:lineRule="auto"/>
      <w:contextualSpacing/>
      <w:outlineLvl w:val="4"/>
    </w:pPr>
    <w:rPr>
      <w:rFonts w:ascii="Verdana" w:hAnsi="Verdana"/>
      <w:sz w:val="24"/>
      <w:szCs w:val="24"/>
      <w:lang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9C0255"/>
    <w:pPr>
      <w:keepNext/>
      <w:numPr>
        <w:ilvl w:val="5"/>
        <w:numId w:val="7"/>
      </w:numPr>
      <w:spacing w:after="0" w:line="240" w:lineRule="auto"/>
      <w:contextualSpacing/>
      <w:outlineLvl w:val="5"/>
    </w:pPr>
    <w:rPr>
      <w:rFonts w:ascii="Verdana" w:hAnsi="Verdana"/>
      <w:sz w:val="24"/>
      <w:szCs w:val="24"/>
      <w:lang w:eastAsia="en-US"/>
    </w:rPr>
  </w:style>
  <w:style w:type="paragraph" w:customStyle="1" w:styleId="NoteLevel71">
    <w:name w:val="Note Level 71"/>
    <w:basedOn w:val="Normal"/>
    <w:uiPriority w:val="99"/>
    <w:unhideWhenUsed/>
    <w:rsid w:val="009C0255"/>
    <w:pPr>
      <w:keepNext/>
      <w:numPr>
        <w:ilvl w:val="6"/>
        <w:numId w:val="7"/>
      </w:numPr>
      <w:spacing w:after="0" w:line="240" w:lineRule="auto"/>
      <w:contextualSpacing/>
      <w:outlineLvl w:val="6"/>
    </w:pPr>
    <w:rPr>
      <w:rFonts w:ascii="Verdana" w:hAnsi="Verdana"/>
      <w:sz w:val="24"/>
      <w:szCs w:val="24"/>
      <w:lang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9C0255"/>
    <w:pPr>
      <w:keepNext/>
      <w:numPr>
        <w:ilvl w:val="7"/>
        <w:numId w:val="7"/>
      </w:numPr>
      <w:spacing w:after="0" w:line="240" w:lineRule="auto"/>
      <w:contextualSpacing/>
      <w:outlineLvl w:val="7"/>
    </w:pPr>
    <w:rPr>
      <w:rFonts w:ascii="Verdana" w:hAnsi="Verdana"/>
      <w:sz w:val="24"/>
      <w:szCs w:val="24"/>
      <w:lang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9C0255"/>
    <w:pPr>
      <w:keepNext/>
      <w:numPr>
        <w:ilvl w:val="8"/>
        <w:numId w:val="7"/>
      </w:numPr>
      <w:spacing w:after="0" w:line="240" w:lineRule="auto"/>
      <w:contextualSpacing/>
      <w:outlineLvl w:val="8"/>
    </w:pPr>
    <w:rPr>
      <w:rFonts w:ascii="Verdana" w:hAnsi="Verdana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1E69C7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rsid w:val="0070675E"/>
    <w:pPr>
      <w:spacing w:after="0" w:line="240" w:lineRule="auto"/>
    </w:pPr>
    <w:rPr>
      <w:rFonts w:ascii="Palatino Linotype" w:eastAsia="Malgun Gothic" w:hAnsi="Palatino Linotype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70675E"/>
    <w:pPr>
      <w:spacing w:after="0" w:line="240" w:lineRule="auto"/>
    </w:pPr>
    <w:rPr>
      <w:rFonts w:ascii="Palatino Linotype" w:eastAsia="Malgun Gothic" w:hAnsi="Palatino Linotype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C5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F5897" w:themeColor="text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6076B4" w:themeColor="accent1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2F5897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2F5897" w:themeColor="text2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2F5897" w:themeColor="text2"/>
      <w:sz w:val="23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F5897" w:themeColor="text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F5897" w:themeColor="text2"/>
      <w:sz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2F5897" w:themeColor="text2"/>
      <w:spacing w:val="5"/>
      <w:kern w:val="28"/>
      <w:sz w:val="60"/>
      <w:szCs w:val="56"/>
      <w14:ligatures w14:val="standardContextual"/>
      <w14:cntxtAlts/>
    </w:rPr>
  </w:style>
  <w:style w:type="character" w:styleId="Strong">
    <w:name w:val="Strong"/>
    <w:basedOn w:val="DefaultParagraphFont"/>
    <w:qFormat/>
    <w:rPr>
      <w:b/>
      <w:bCs/>
    </w:rPr>
  </w:style>
  <w:style w:type="character" w:styleId="Emphasis">
    <w:name w:val="Emphasis"/>
    <w:basedOn w:val="DefaultParagraphFont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6076B4" w:themeColor="accent1"/>
      <w:sz w:val="24"/>
      <w:lang w:eastAsia="en-US"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eastAsia="en-US" w:bidi="hi-IN"/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6076B4" w:themeFill="accent1"/>
      <w:lang w:eastAsia="en-US" w:bidi="hi-IN"/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CA45F9"/>
    <w:pPr>
      <w:spacing w:after="0" w:line="240" w:lineRule="auto"/>
      <w:jc w:val="center"/>
    </w:pPr>
    <w:rPr>
      <w:sz w:val="48"/>
      <w:szCs w:val="48"/>
      <w:lang w:eastAsia="ja-JP"/>
    </w:rPr>
  </w:style>
  <w:style w:type="table" w:styleId="TableGrid">
    <w:name w:val="Table Grid"/>
    <w:basedOn w:val="TableNormal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uiPriority w:val="99"/>
    <w:rsid w:val="00E355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35593"/>
  </w:style>
  <w:style w:type="character" w:customStyle="1" w:styleId="aqj">
    <w:name w:val="aqj"/>
    <w:basedOn w:val="DefaultParagraphFont"/>
    <w:rsid w:val="00B84C99"/>
  </w:style>
  <w:style w:type="paragraph" w:styleId="Header">
    <w:name w:val="header"/>
    <w:basedOn w:val="Normal"/>
    <w:link w:val="Head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64"/>
  </w:style>
  <w:style w:type="paragraph" w:styleId="Footer">
    <w:name w:val="footer"/>
    <w:basedOn w:val="Normal"/>
    <w:link w:val="Foot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64"/>
  </w:style>
  <w:style w:type="table" w:styleId="LightShading-Accent1">
    <w:name w:val="Light Shading Accent 1"/>
    <w:basedOn w:val="TableNormal"/>
    <w:uiPriority w:val="60"/>
    <w:rsid w:val="00E4752C"/>
    <w:pPr>
      <w:spacing w:after="0" w:line="240" w:lineRule="auto"/>
    </w:pPr>
    <w:rPr>
      <w:color w:val="42558C" w:themeColor="accent1" w:themeShade="BF"/>
    </w:rPr>
    <w:tblPr>
      <w:tblStyleRowBandSize w:val="1"/>
      <w:tblStyleColBandSize w:val="1"/>
      <w:tblInd w:w="0" w:type="dxa"/>
      <w:tblBorders>
        <w:top w:val="single" w:sz="8" w:space="0" w:color="6076B4" w:themeColor="accent1"/>
        <w:bottom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 w:themeColor="accent1"/>
          <w:left w:val="nil"/>
          <w:bottom w:val="single" w:sz="8" w:space="0" w:color="6076B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 w:themeFill="accent1" w:themeFillTint="3F"/>
      </w:tcPr>
    </w:tblStylePr>
  </w:style>
  <w:style w:type="table" w:styleId="MediumGrid1-Accent1">
    <w:name w:val="Medium Grid 1 Accent 1"/>
    <w:basedOn w:val="TableNormal"/>
    <w:uiPriority w:val="67"/>
    <w:rsid w:val="003446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98C6" w:themeColor="accent1" w:themeTint="BF"/>
        <w:left w:val="single" w:sz="8" w:space="0" w:color="8798C6" w:themeColor="accent1" w:themeTint="BF"/>
        <w:bottom w:val="single" w:sz="8" w:space="0" w:color="8798C6" w:themeColor="accent1" w:themeTint="BF"/>
        <w:right w:val="single" w:sz="8" w:space="0" w:color="8798C6" w:themeColor="accent1" w:themeTint="BF"/>
        <w:insideH w:val="single" w:sz="8" w:space="0" w:color="8798C6" w:themeColor="accent1" w:themeTint="BF"/>
        <w:insideV w:val="single" w:sz="8" w:space="0" w:color="8798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 w:themeFill="accent1" w:themeFillTint="7F"/>
      </w:tcPr>
    </w:tblStylePr>
    <w:tblStylePr w:type="band1Horz">
      <w:tblPr/>
      <w:tcPr>
        <w:shd w:val="clear" w:color="auto" w:fill="AFBAD9" w:themeFill="accent1" w:themeFillTint="7F"/>
      </w:tcPr>
    </w:tblStylePr>
  </w:style>
  <w:style w:type="paragraph" w:styleId="NormalWeb">
    <w:name w:val="Normal (Web)"/>
    <w:basedOn w:val="Normal"/>
    <w:uiPriority w:val="99"/>
    <w:unhideWhenUsed/>
    <w:rsid w:val="0034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6039E"/>
    <w:rPr>
      <w:color w:val="B2B2B2" w:themeColor="followedHyperlink"/>
      <w:u w:val="single"/>
    </w:rPr>
  </w:style>
  <w:style w:type="paragraph" w:customStyle="1" w:styleId="NoteLevel11">
    <w:name w:val="Note Level 11"/>
    <w:basedOn w:val="Normal"/>
    <w:uiPriority w:val="99"/>
    <w:unhideWhenUsed/>
    <w:rsid w:val="009C0255"/>
    <w:pPr>
      <w:keepNext/>
      <w:numPr>
        <w:numId w:val="7"/>
      </w:numPr>
      <w:spacing w:after="0" w:line="240" w:lineRule="auto"/>
      <w:contextualSpacing/>
      <w:outlineLvl w:val="0"/>
    </w:pPr>
    <w:rPr>
      <w:rFonts w:ascii="Verdana" w:hAnsi="Verdana"/>
      <w:sz w:val="24"/>
      <w:szCs w:val="24"/>
      <w:lang w:eastAsia="en-US"/>
    </w:rPr>
  </w:style>
  <w:style w:type="paragraph" w:customStyle="1" w:styleId="NoteLevel21">
    <w:name w:val="Note Level 21"/>
    <w:basedOn w:val="Normal"/>
    <w:uiPriority w:val="99"/>
    <w:unhideWhenUsed/>
    <w:rsid w:val="009C0255"/>
    <w:pPr>
      <w:keepNext/>
      <w:numPr>
        <w:ilvl w:val="1"/>
        <w:numId w:val="7"/>
      </w:numPr>
      <w:spacing w:after="0" w:line="240" w:lineRule="auto"/>
      <w:contextualSpacing/>
      <w:outlineLvl w:val="1"/>
    </w:pPr>
    <w:rPr>
      <w:rFonts w:ascii="Verdana" w:hAnsi="Verdana"/>
      <w:sz w:val="24"/>
      <w:szCs w:val="24"/>
      <w:lang w:eastAsia="en-US"/>
    </w:rPr>
  </w:style>
  <w:style w:type="paragraph" w:customStyle="1" w:styleId="NoteLevel31">
    <w:name w:val="Note Level 31"/>
    <w:basedOn w:val="Normal"/>
    <w:uiPriority w:val="99"/>
    <w:unhideWhenUsed/>
    <w:rsid w:val="009C0255"/>
    <w:pPr>
      <w:keepNext/>
      <w:numPr>
        <w:ilvl w:val="2"/>
        <w:numId w:val="7"/>
      </w:numPr>
      <w:spacing w:after="0" w:line="240" w:lineRule="auto"/>
      <w:contextualSpacing/>
      <w:outlineLvl w:val="2"/>
    </w:pPr>
    <w:rPr>
      <w:rFonts w:ascii="Verdana" w:hAnsi="Verdana"/>
      <w:sz w:val="24"/>
      <w:szCs w:val="24"/>
      <w:lang w:eastAsia="en-US"/>
    </w:rPr>
  </w:style>
  <w:style w:type="paragraph" w:customStyle="1" w:styleId="NoteLevel41">
    <w:name w:val="Note Level 41"/>
    <w:basedOn w:val="Normal"/>
    <w:uiPriority w:val="99"/>
    <w:unhideWhenUsed/>
    <w:rsid w:val="009C0255"/>
    <w:pPr>
      <w:keepNext/>
      <w:numPr>
        <w:ilvl w:val="3"/>
        <w:numId w:val="7"/>
      </w:numPr>
      <w:spacing w:after="0" w:line="240" w:lineRule="auto"/>
      <w:contextualSpacing/>
      <w:outlineLvl w:val="3"/>
    </w:pPr>
    <w:rPr>
      <w:rFonts w:ascii="Verdana" w:hAnsi="Verdana"/>
      <w:sz w:val="24"/>
      <w:szCs w:val="24"/>
      <w:lang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9C0255"/>
    <w:pPr>
      <w:keepNext/>
      <w:numPr>
        <w:ilvl w:val="4"/>
        <w:numId w:val="7"/>
      </w:numPr>
      <w:spacing w:after="0" w:line="240" w:lineRule="auto"/>
      <w:contextualSpacing/>
      <w:outlineLvl w:val="4"/>
    </w:pPr>
    <w:rPr>
      <w:rFonts w:ascii="Verdana" w:hAnsi="Verdana"/>
      <w:sz w:val="24"/>
      <w:szCs w:val="24"/>
      <w:lang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9C0255"/>
    <w:pPr>
      <w:keepNext/>
      <w:numPr>
        <w:ilvl w:val="5"/>
        <w:numId w:val="7"/>
      </w:numPr>
      <w:spacing w:after="0" w:line="240" w:lineRule="auto"/>
      <w:contextualSpacing/>
      <w:outlineLvl w:val="5"/>
    </w:pPr>
    <w:rPr>
      <w:rFonts w:ascii="Verdana" w:hAnsi="Verdana"/>
      <w:sz w:val="24"/>
      <w:szCs w:val="24"/>
      <w:lang w:eastAsia="en-US"/>
    </w:rPr>
  </w:style>
  <w:style w:type="paragraph" w:customStyle="1" w:styleId="NoteLevel71">
    <w:name w:val="Note Level 71"/>
    <w:basedOn w:val="Normal"/>
    <w:uiPriority w:val="99"/>
    <w:unhideWhenUsed/>
    <w:rsid w:val="009C0255"/>
    <w:pPr>
      <w:keepNext/>
      <w:numPr>
        <w:ilvl w:val="6"/>
        <w:numId w:val="7"/>
      </w:numPr>
      <w:spacing w:after="0" w:line="240" w:lineRule="auto"/>
      <w:contextualSpacing/>
      <w:outlineLvl w:val="6"/>
    </w:pPr>
    <w:rPr>
      <w:rFonts w:ascii="Verdana" w:hAnsi="Verdana"/>
      <w:sz w:val="24"/>
      <w:szCs w:val="24"/>
      <w:lang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9C0255"/>
    <w:pPr>
      <w:keepNext/>
      <w:numPr>
        <w:ilvl w:val="7"/>
        <w:numId w:val="7"/>
      </w:numPr>
      <w:spacing w:after="0" w:line="240" w:lineRule="auto"/>
      <w:contextualSpacing/>
      <w:outlineLvl w:val="7"/>
    </w:pPr>
    <w:rPr>
      <w:rFonts w:ascii="Verdana" w:hAnsi="Verdana"/>
      <w:sz w:val="24"/>
      <w:szCs w:val="24"/>
      <w:lang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9C0255"/>
    <w:pPr>
      <w:keepNext/>
      <w:numPr>
        <w:ilvl w:val="8"/>
        <w:numId w:val="7"/>
      </w:numPr>
      <w:spacing w:after="0" w:line="240" w:lineRule="auto"/>
      <w:contextualSpacing/>
      <w:outlineLvl w:val="8"/>
    </w:pPr>
    <w:rPr>
      <w:rFonts w:ascii="Verdana" w:hAnsi="Verdana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1E69C7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rsid w:val="0070675E"/>
    <w:pPr>
      <w:spacing w:after="0" w:line="240" w:lineRule="auto"/>
    </w:pPr>
    <w:rPr>
      <w:rFonts w:ascii="Palatino Linotype" w:eastAsia="Malgun Gothic" w:hAnsi="Palatino Linotype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70675E"/>
    <w:pPr>
      <w:spacing w:after="0" w:line="240" w:lineRule="auto"/>
    </w:pPr>
    <w:rPr>
      <w:rFonts w:ascii="Palatino Linotype" w:eastAsia="Malgun Gothic" w:hAnsi="Palatino Linotype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6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3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0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64642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5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15571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872879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147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94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372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8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184294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12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56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14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2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61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69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02258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04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4086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23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6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0964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109772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568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49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202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09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3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5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2277">
                  <w:marLeft w:val="0"/>
                  <w:marRight w:val="0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4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34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33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5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62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7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476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827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200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97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753579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047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474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4913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43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5410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501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0428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08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8420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43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653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04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756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15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5913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584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7565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959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499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26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400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753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172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82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309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074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72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7884005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123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87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9329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890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1954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104052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921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070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9657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642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185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496306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624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773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8521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19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8493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0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02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99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36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7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4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8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37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8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5358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7466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4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16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499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93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10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375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8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886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3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7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9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44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51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5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2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6265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904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3792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2550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0607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22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583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743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981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847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2322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21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62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6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90494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397923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4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6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92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18943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6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11461">
                  <w:marLeft w:val="0"/>
                  <w:marRight w:val="0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8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7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01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94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14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490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7103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360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429775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74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87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7883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07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4967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660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5234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77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1791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922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5695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3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189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25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16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184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7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6250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686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5491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50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667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6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4936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47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6389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06558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40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4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20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96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948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539795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78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328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475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414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66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594456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22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137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7575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75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13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45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556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27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9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6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202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32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90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8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2442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957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679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0962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527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15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1987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628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180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046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34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1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8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28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55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9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1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431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698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391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236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24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2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470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6202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8113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788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26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7181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95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2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4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8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9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0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6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57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7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64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69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528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337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276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632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477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867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03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85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20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9408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888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427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480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986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93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73253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22692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4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4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7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2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35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6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95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769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55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741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33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887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80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207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729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70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0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412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6917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3999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2524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2858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485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40182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56843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5276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9585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05595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2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14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06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5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8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9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0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07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35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55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36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891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180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814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6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96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13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485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105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155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089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8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79183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796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343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8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5072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3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85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31157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8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15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95833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18960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73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540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28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93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81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00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8096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123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15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3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3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5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1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6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12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48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1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233866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23632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1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609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250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300778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273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2.gif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wmf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mailto:awongpeterson@hotmail.com" TargetMode="External"/><Relationship Id="rId19" Type="http://schemas.openxmlformats.org/officeDocument/2006/relationships/hyperlink" Target="mailto:awongpeterson@hotmail.com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6543\AppData\Roaming\Microsoft\Templates\Executiv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Franklin D. Roosevelt School Newsletter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E72B5C-25A8-7D48-AD32-D9E8047B3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\Users\126543\AppData\Roaming\Microsoft\Templates\ExecutiveNewsletter.dotx</Template>
  <TotalTime>1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teacher</cp:lastModifiedBy>
  <cp:revision>2</cp:revision>
  <cp:lastPrinted>2016-01-07T14:50:00Z</cp:lastPrinted>
  <dcterms:created xsi:type="dcterms:W3CDTF">2016-01-12T15:32:00Z</dcterms:created>
  <dcterms:modified xsi:type="dcterms:W3CDTF">2016-01-12T15:32:00Z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